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0" w:type="auto"/>
        <w:tblInd w:w="-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803"/>
        <w:gridCol w:w="222"/>
        <w:gridCol w:w="222"/>
      </w:tblGrid>
      <w:tr w:rsidR="00294AC0" w:rsidRPr="000E7D46" w:rsidTr="00890DAE">
        <w:trPr>
          <w:trHeight w:val="1270"/>
          <w:tblHeader/>
        </w:trPr>
        <w:tc>
          <w:tcPr>
            <w:tcW w:w="0" w:type="auto"/>
            <w:hideMark/>
          </w:tcPr>
          <w:p w:rsidR="00294AC0" w:rsidRPr="000E7D46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0E7D46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D4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0E7D46" w:rsidRDefault="00BE431E" w:rsidP="000E7D46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0E7D4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 w:rsidRPr="000E7D4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דו-שלבי</w:t>
            </w:r>
            <w:r w:rsidR="00294AC0" w:rsidRPr="000E7D4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0E7D46" w:rsidRPr="000E7D4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173</w:t>
            </w:r>
            <w:r w:rsidR="00FC1C62" w:rsidRPr="000E7D46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/</w:t>
            </w:r>
            <w:r w:rsidR="000E7D46" w:rsidRPr="000E7D46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2020</w:t>
            </w:r>
          </w:p>
        </w:tc>
        <w:tc>
          <w:tcPr>
            <w:tcW w:w="0" w:type="auto"/>
            <w:vAlign w:val="center"/>
          </w:tcPr>
          <w:p w:rsidR="00294AC0" w:rsidRPr="000E7D46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  <w:hideMark/>
          </w:tcPr>
          <w:p w:rsidR="00294AC0" w:rsidRPr="000E7D46" w:rsidRDefault="00294AC0" w:rsidP="00D569B9">
            <w:pPr>
              <w:pStyle w:val="a4"/>
              <w:spacing w:line="240" w:lineRule="auto"/>
              <w:ind w:left="57"/>
              <w:jc w:val="right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304A7" w:rsidRPr="000E7D46" w:rsidRDefault="000E7D46" w:rsidP="002304A7">
      <w:pPr>
        <w:bidi w:val="0"/>
        <w:spacing w:after="0" w:line="240" w:lineRule="auto"/>
        <w:rPr>
          <w:rFonts w:asciiTheme="minorBidi" w:hAnsiTheme="minorBidi"/>
        </w:rPr>
      </w:pPr>
      <w:r w:rsidRPr="000E7D46">
        <w:rPr>
          <w:rFonts w:asciiTheme="minorBidi" w:hAnsiTheme="minorBidi"/>
          <w:noProof/>
          <w:rtl/>
        </w:rPr>
        <w:t>‏</w:t>
      </w:r>
      <w:r w:rsidRPr="000E7D46">
        <w:rPr>
          <w:rFonts w:asciiTheme="minorBidi" w:hAnsiTheme="minorBidi" w:hint="cs"/>
          <w:noProof/>
          <w:rtl/>
        </w:rPr>
        <w:t>ו</w:t>
      </w:r>
      <w:r w:rsidRPr="000E7D46">
        <w:rPr>
          <w:rFonts w:asciiTheme="minorBidi" w:hAnsiTheme="minorBidi"/>
          <w:noProof/>
          <w:rtl/>
        </w:rPr>
        <w:t>' טבת תשפ"א</w:t>
      </w:r>
    </w:p>
    <w:p w:rsidR="002304A7" w:rsidRPr="000E7D46" w:rsidRDefault="000E7D46" w:rsidP="000E7D46">
      <w:pPr>
        <w:bidi w:val="0"/>
        <w:spacing w:line="240" w:lineRule="auto"/>
        <w:rPr>
          <w:rFonts w:asciiTheme="minorBidi" w:hAnsiTheme="minorBidi"/>
          <w:b/>
          <w:bCs/>
          <w:sz w:val="38"/>
          <w:szCs w:val="38"/>
        </w:rPr>
      </w:pPr>
      <w:r w:rsidRPr="000E7D46">
        <w:rPr>
          <w:rFonts w:asciiTheme="minorBidi" w:hAnsiTheme="minorBidi"/>
          <w:noProof/>
          <w:rtl/>
        </w:rPr>
        <w:t>‏</w:t>
      </w:r>
      <w:r w:rsidRPr="000E7D46">
        <w:rPr>
          <w:rFonts w:asciiTheme="minorBidi" w:hAnsiTheme="minorBidi" w:hint="cs"/>
          <w:noProof/>
          <w:rtl/>
        </w:rPr>
        <w:t>21</w:t>
      </w:r>
      <w:r w:rsidRPr="000E7D46">
        <w:rPr>
          <w:rFonts w:asciiTheme="minorBidi" w:hAnsiTheme="minorBidi"/>
          <w:noProof/>
          <w:rtl/>
        </w:rPr>
        <w:t xml:space="preserve"> דצמבר 2020</w:t>
      </w:r>
    </w:p>
    <w:p w:rsidR="002304A7" w:rsidRPr="000E7D46" w:rsidRDefault="00FA3845" w:rsidP="002304A7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0E7D46">
        <w:rPr>
          <w:rFonts w:asciiTheme="minorBidi" w:hAnsiTheme="minorBidi" w:hint="cs"/>
          <w:b/>
          <w:bCs/>
          <w:sz w:val="28"/>
          <w:szCs w:val="28"/>
          <w:rtl/>
        </w:rPr>
        <w:t>לידיעת המציעים: בקובץ המכרז מצורפים נספחים אלו בפורמט נגיש</w:t>
      </w:r>
    </w:p>
    <w:p w:rsidR="00294AC0" w:rsidRPr="000E7D46" w:rsidRDefault="00294AC0" w:rsidP="00FA3845">
      <w:pPr>
        <w:spacing w:before="1320"/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1" w:name="שם_משרד"/>
      <w:r w:rsidRPr="000E7D46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1"/>
      <w:r w:rsidRPr="000E7D46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0E7D46" w:rsidRDefault="00294AC0" w:rsidP="00294AC0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0E7D46">
        <w:rPr>
          <w:rFonts w:asciiTheme="minorBidi" w:hAnsiTheme="minorBidi"/>
          <w:b/>
          <w:bCs/>
          <w:sz w:val="36"/>
          <w:szCs w:val="36"/>
          <w:rtl/>
        </w:rPr>
        <w:t>חוברת הצעה עבור מכרז פומבי</w:t>
      </w:r>
      <w:r w:rsidR="00890DAE" w:rsidRPr="000E7D46">
        <w:rPr>
          <w:rFonts w:asciiTheme="minorBidi" w:hAnsiTheme="minorBidi" w:hint="cs"/>
          <w:b/>
          <w:bCs/>
          <w:sz w:val="36"/>
          <w:szCs w:val="36"/>
          <w:rtl/>
        </w:rPr>
        <w:t xml:space="preserve"> דו-שלבי</w:t>
      </w:r>
      <w:r w:rsidRPr="000E7D46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73/2020"/>
            </w:textInput>
          </w:ffData>
        </w:fldChar>
      </w:r>
      <w:bookmarkStart w:id="2" w:name="מספר_המכרז"/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FA3845" w:rsidRPr="000E7D46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</w:r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0E7D46" w:rsidRPr="000E7D46">
        <w:rPr>
          <w:rFonts w:asciiTheme="minorBidi" w:hAnsiTheme="minorBidi"/>
          <w:b/>
          <w:bCs/>
          <w:noProof/>
          <w:sz w:val="36"/>
          <w:szCs w:val="36"/>
          <w:rtl/>
        </w:rPr>
        <w:t>173/2020</w:t>
      </w:r>
      <w:r w:rsidR="00FA3845" w:rsidRPr="000E7D46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2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0E7D46" w:rsidTr="002304A7">
        <w:trPr>
          <w:tblHeader/>
        </w:trPr>
        <w:tc>
          <w:tcPr>
            <w:tcW w:w="9344" w:type="dxa"/>
            <w:hideMark/>
          </w:tcPr>
          <w:p w:rsidR="00294AC0" w:rsidRPr="000E7D46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E7D46" w:rsidRPr="000E7D46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E7D46" w:rsidRPr="000E7D46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15</w: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0E7D46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0E7D46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0E7D46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0E7D46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0E7D46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0E7D46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E7D46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0E7D46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F23303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0E7D46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0E7D46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3" w:name="שם_המכרז_כולל_אזור"/>
    <w:p w:rsidR="00D569B9" w:rsidRPr="000E7D46" w:rsidRDefault="00FA3845" w:rsidP="004979DD">
      <w:pPr>
        <w:pStyle w:val="11"/>
        <w:rPr>
          <w:rtl/>
        </w:rPr>
      </w:pPr>
      <w:r w:rsidRPr="000E7D46">
        <w:rPr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ביצוע בדיקות דיגום קורונה, בפריסה ארצית"/>
            </w:textInput>
          </w:ffData>
        </w:fldChar>
      </w:r>
      <w:bookmarkStart w:id="4" w:name="שם_מכרז_לא_כולל_אזור"/>
      <w:r w:rsidRPr="000E7D46">
        <w:rPr>
          <w:rtl/>
          <w:lang w:eastAsia="en-US"/>
        </w:rPr>
        <w:instrText xml:space="preserve"> </w:instrText>
      </w:r>
      <w:r w:rsidRPr="000E7D46">
        <w:rPr>
          <w:lang w:eastAsia="en-US"/>
        </w:rPr>
        <w:instrText>FORMTEXT</w:instrText>
      </w:r>
      <w:r w:rsidRPr="000E7D46">
        <w:rPr>
          <w:rtl/>
          <w:lang w:eastAsia="en-US"/>
        </w:rPr>
        <w:instrText xml:space="preserve"> </w:instrText>
      </w:r>
      <w:r w:rsidRPr="000E7D46">
        <w:rPr>
          <w:rtl/>
          <w:lang w:eastAsia="en-US"/>
        </w:rPr>
      </w:r>
      <w:r w:rsidRPr="000E7D46">
        <w:rPr>
          <w:rtl/>
          <w:lang w:eastAsia="en-US"/>
        </w:rPr>
        <w:fldChar w:fldCharType="separate"/>
      </w:r>
      <w:r w:rsidR="000E7D46" w:rsidRPr="000E7D46">
        <w:rPr>
          <w:noProof/>
          <w:rtl/>
          <w:lang w:eastAsia="en-US"/>
        </w:rPr>
        <w:t>ביצוע בדיקות דיגום קורונה, בפריסה ארצית</w:t>
      </w:r>
      <w:r w:rsidRPr="000E7D46">
        <w:rPr>
          <w:rtl/>
          <w:lang w:eastAsia="en-US"/>
        </w:rPr>
        <w:fldChar w:fldCharType="end"/>
      </w:r>
      <w:bookmarkEnd w:id="3"/>
      <w:bookmarkEnd w:id="4"/>
      <w:r w:rsidR="00890DAE" w:rsidRPr="000E7D46">
        <w:rPr>
          <w:rtl/>
        </w:rPr>
        <w:t xml:space="preserve"> </w:t>
      </w:r>
      <w:r w:rsidR="00D569B9" w:rsidRPr="000E7D46">
        <w:rPr>
          <w:rtl/>
        </w:rPr>
        <w:br w:type="page"/>
      </w:r>
    </w:p>
    <w:p w:rsidR="00294AC0" w:rsidRPr="000E7D46" w:rsidRDefault="00294AC0" w:rsidP="00294AC0">
      <w:pPr>
        <w:pStyle w:val="11"/>
        <w:rPr>
          <w:rtl/>
        </w:rPr>
        <w:sectPr w:rsidR="00294AC0" w:rsidRPr="000E7D46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0E7D46" w:rsidRDefault="00D569B9" w:rsidP="00890DAE">
      <w:pPr>
        <w:pStyle w:val="20"/>
        <w:rPr>
          <w:rtl/>
        </w:rPr>
      </w:pPr>
      <w:bookmarkStart w:id="5" w:name="נספח_פרטי_המציע"/>
      <w:bookmarkStart w:id="6" w:name="_Toc9753016"/>
      <w:r w:rsidRPr="000E7D46">
        <w:rPr>
          <w:rtl/>
        </w:rPr>
        <w:lastRenderedPageBreak/>
        <w:t>נספח</w:t>
      </w:r>
      <w:r w:rsidR="00FA3845" w:rsidRPr="000E7D46">
        <w:rPr>
          <w:rFonts w:hint="cs"/>
          <w:rtl/>
        </w:rPr>
        <w:t xml:space="preserve"> ב'</w:t>
      </w:r>
      <w:bookmarkEnd w:id="5"/>
      <w:r w:rsidRPr="000E7D46">
        <w:rPr>
          <w:rtl/>
        </w:rPr>
        <w:tab/>
      </w:r>
      <w:bookmarkStart w:id="7" w:name="נספח_פרטי_המציע_כותרת"/>
      <w:r w:rsidRPr="000E7D46">
        <w:rPr>
          <w:rtl/>
        </w:rPr>
        <w:t>פרטי המציע</w:t>
      </w:r>
      <w:bookmarkEnd w:id="6"/>
      <w:bookmarkEnd w:id="7"/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0E7D46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Pr="000E7D46">
        <w:rPr>
          <w:rFonts w:asciiTheme="minorBidi" w:eastAsia="Times New Roman" w:hAnsiTheme="minorBidi"/>
          <w:sz w:val="24"/>
          <w:szCs w:val="24"/>
          <w:lang w:eastAsia="he-IL"/>
        </w:rPr>
        <w:t>3.3.1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להלן פרטי המציע המגיש הצעתו במענה 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למכרז מספר 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173/2020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ביצוע בדיקות דיגום</w:t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</w:t>
      </w:r>
      <w:r w:rsidR="000E7D46" w:rsidRPr="000E7D46">
        <w:rPr>
          <w:rFonts w:asciiTheme="minorBidi" w:eastAsia="Times New Roman" w:hAnsiTheme="minorBidi"/>
          <w:b/>
          <w:bCs/>
          <w:noProof/>
          <w:sz w:val="24"/>
          <w:szCs w:val="24"/>
          <w:rtl/>
        </w:rPr>
        <w:t xml:space="preserve">קורונה, </w:t>
      </w:r>
      <w:r w:rsidR="000E7D46" w:rsidRPr="000E7D46">
        <w:rPr>
          <w:noProof/>
          <w:rtl/>
        </w:rPr>
        <w:t>בפריסה ארצית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:</w:t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שמו של המציע: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מעמד משפטי ברשות התאגידים (</w:t>
      </w:r>
      <w:r w:rsidRPr="000E7D46">
        <w:rPr>
          <w:rFonts w:asciiTheme="minorBidi" w:eastAsia="Times New Roman" w:hAnsiTheme="minorBidi"/>
          <w:color w:val="000000"/>
          <w:sz w:val="24"/>
          <w:szCs w:val="24"/>
          <w:rtl/>
        </w:rPr>
        <w:t>חברה / שותפות / עמותה / עצמאי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):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מעמד משפטי במס הכנסה: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מעמד משפטי במע"מ: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חברה / שותפות / עמותה / עוסק מורשה: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שמות הבעלים (במקרה של חברה או שותפות):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שמו של המנהל הכללי: 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במידה שההצעה תזכה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 – </w:t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האם </w:t>
      </w:r>
      <w:proofErr w:type="spellStart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יחוייב</w:t>
      </w:r>
      <w:proofErr w:type="spellEnd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מע"מ בגין אספקת השירותים </w:t>
      </w:r>
      <w:proofErr w:type="spellStart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מכח</w:t>
      </w:r>
      <w:proofErr w:type="spellEnd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מכרז זה?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 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FA3845" w:rsidRPr="000E7D46" w:rsidRDefault="00FA3845" w:rsidP="00FA3845">
      <w:pPr>
        <w:tabs>
          <w:tab w:val="left" w:leader="underscore" w:pos="9354"/>
        </w:tabs>
        <w:spacing w:after="120" w:line="240" w:lineRule="auto"/>
        <w:ind w:left="576"/>
        <w:rPr>
          <w:rtl/>
        </w:rPr>
      </w:pPr>
      <w:r w:rsidRPr="000E7D46">
        <w:rPr>
          <w:rFonts w:hint="cs"/>
          <w:b/>
          <w:bCs/>
          <w:rtl/>
        </w:rPr>
        <w:t xml:space="preserve">יובהר כי ככל שהמציע יציין בסעיף זה כי </w:t>
      </w:r>
      <w:r w:rsidRPr="000E7D46">
        <w:rPr>
          <w:b/>
          <w:bCs/>
          <w:rtl/>
        </w:rPr>
        <w:t xml:space="preserve">הוא אינו </w:t>
      </w:r>
      <w:proofErr w:type="spellStart"/>
      <w:r w:rsidRPr="000E7D46">
        <w:rPr>
          <w:b/>
          <w:bCs/>
          <w:rtl/>
        </w:rPr>
        <w:t>מחוייב</w:t>
      </w:r>
      <w:proofErr w:type="spellEnd"/>
      <w:r w:rsidRPr="000E7D46">
        <w:rPr>
          <w:b/>
          <w:bCs/>
          <w:rtl/>
        </w:rPr>
        <w:t xml:space="preserve"> במע"מ בגין אספקת שירותים מכוח המכרז, המשרד לא ישלם תוספת מע"מ בגין אספקת שירותים מכוח המכרז, גם אם רשות המיסים תקבע בדיעבד כי המציע כן מחויב במע"מ</w:t>
      </w:r>
      <w:r w:rsidRPr="000E7D46">
        <w:rPr>
          <w:rFonts w:hint="cs"/>
          <w:b/>
          <w:bCs/>
          <w:rtl/>
        </w:rPr>
        <w:t xml:space="preserve">, </w:t>
      </w:r>
      <w:r w:rsidRPr="000E7D46">
        <w:rPr>
          <w:b/>
          <w:bCs/>
          <w:rtl/>
        </w:rPr>
        <w:t>ועל המציע לקחת זאת בחשבון במסגרת הצעתו</w:t>
      </w:r>
      <w:r w:rsidRPr="000E7D46">
        <w:rPr>
          <w:rFonts w:hint="cs"/>
          <w:b/>
          <w:bCs/>
          <w:rtl/>
        </w:rPr>
        <w:t>.</w:t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האם </w:t>
      </w:r>
      <w:proofErr w:type="spellStart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יחוייב</w:t>
      </w:r>
      <w:proofErr w:type="spellEnd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מס מעסיקים בגין אספקת השירותים </w:t>
      </w:r>
      <w:proofErr w:type="spellStart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מכח</w:t>
      </w:r>
      <w:proofErr w:type="spellEnd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מכרז זה?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 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כתובתו מלאה של המציע (כולל מיקוד): 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sz w:val="24"/>
          <w:szCs w:val="24"/>
          <w:rtl/>
        </w:rPr>
        <w:t xml:space="preserve">מספרי טלפון: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איש הקשר מטעם המציע לצורך הצעה זו: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טלפון: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נייד: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פקס: 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D569B9">
      <w:pPr>
        <w:tabs>
          <w:tab w:val="left" w:leader="underscore" w:pos="9354"/>
        </w:tabs>
        <w:spacing w:after="0" w:line="360" w:lineRule="auto"/>
        <w:ind w:left="578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כתובת דואר אלקטרוני: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bookmarkStart w:id="8" w:name="_Ref419370604"/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עובדים המועסקים על ידי המציע נכון למועד הגשת ההצעה: </w:t>
      </w:r>
      <w:bookmarkEnd w:id="8"/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55703B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bookmarkStart w:id="9" w:name="_Ref419370609"/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מחזור כספי של המציע לשנת 20</w:t>
      </w:r>
      <w:r w:rsidR="00FA3845" w:rsidRPr="000E7D46">
        <w:rPr>
          <w:rFonts w:asciiTheme="minorBidi" w:eastAsia="Times New Roman" w:hAnsiTheme="minorBidi" w:hint="cs"/>
          <w:noProof/>
          <w:color w:val="000000"/>
          <w:sz w:val="24"/>
          <w:szCs w:val="24"/>
          <w:rtl/>
        </w:rPr>
        <w:t>19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: </w:t>
      </w:r>
      <w:bookmarkEnd w:id="9"/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0E7D46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D569B9" w:rsidRPr="000E7D46" w:rsidTr="00D569B9">
        <w:trPr>
          <w:tblHeader/>
          <w:jc w:val="right"/>
        </w:trPr>
        <w:tc>
          <w:tcPr>
            <w:tcW w:w="3006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שם</w:t>
            </w: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מספר זהות</w:t>
            </w: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דוגמת חתימה</w:t>
            </w:r>
          </w:p>
        </w:tc>
      </w:tr>
      <w:tr w:rsidR="00D569B9" w:rsidRPr="000E7D46" w:rsidTr="00D569B9">
        <w:trPr>
          <w:jc w:val="right"/>
        </w:trPr>
        <w:tc>
          <w:tcPr>
            <w:tcW w:w="3006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D569B9" w:rsidRPr="000E7D46" w:rsidTr="00D569B9">
        <w:trPr>
          <w:jc w:val="right"/>
        </w:trPr>
        <w:tc>
          <w:tcPr>
            <w:tcW w:w="3006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D569B9" w:rsidRPr="000E7D46" w:rsidTr="00D569B9">
        <w:trPr>
          <w:jc w:val="right"/>
        </w:trPr>
        <w:tc>
          <w:tcPr>
            <w:tcW w:w="3006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0E7D46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</w:tbl>
    <w:p w:rsidR="0055703B" w:rsidRPr="000E7D46" w:rsidRDefault="0055703B" w:rsidP="0055703B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0E7D46">
        <w:rPr>
          <w:rFonts w:asciiTheme="minorBidi" w:hAnsiTheme="minorBidi" w:hint="cs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55703B" w:rsidRPr="000E7D46" w:rsidRDefault="0055703B" w:rsidP="0055703B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>מורשי החתימה המצויינים לעיל רשאים</w:t>
      </w:r>
      <w:r w:rsidRPr="000E7D46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 xml:space="preserve"> כולם יחד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55703B" w:rsidRPr="000E7D46" w:rsidRDefault="0055703B" w:rsidP="0055703B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</w:t>
      </w:r>
      <w:r w:rsidRPr="000E7D46">
        <w:rPr>
          <w:rFonts w:asciiTheme="minorBidi" w:hAnsiTheme="minorBidi" w:cstheme="minorBidi" w:hint="cs"/>
          <w:rtl/>
        </w:rPr>
        <w:t>רשאים</w:t>
      </w:r>
      <w:r w:rsidRPr="000E7D46">
        <w:rPr>
          <w:rFonts w:asciiTheme="minorBidi" w:hAnsiTheme="minorBidi" w:cstheme="minorBidi" w:hint="cs"/>
          <w:b/>
          <w:bCs/>
          <w:rtl/>
        </w:rPr>
        <w:t xml:space="preserve"> כל אחד לחוד</w:t>
      </w:r>
      <w:r w:rsidRPr="000E7D46">
        <w:rPr>
          <w:rFonts w:asciiTheme="minorBidi" w:hAnsiTheme="minorBidi" w:cstheme="minorBidi" w:hint="cs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>.</w:t>
      </w:r>
    </w:p>
    <w:p w:rsidR="0055703B" w:rsidRPr="000E7D46" w:rsidRDefault="0055703B" w:rsidP="0055703B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</w:t>
      </w:r>
      <w:r w:rsidRPr="000E7D46">
        <w:rPr>
          <w:rFonts w:asciiTheme="minorBidi" w:hAnsiTheme="minorBidi" w:cstheme="minorBidi" w:hint="cs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 </w:t>
      </w:r>
      <w:r w:rsidRPr="000E7D46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לפי הפירוט הבא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>:</w:t>
      </w:r>
    </w:p>
    <w:p w:rsidR="0055703B" w:rsidRPr="000E7D46" w:rsidRDefault="0055703B" w:rsidP="0055703B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5703B" w:rsidRPr="000E7D46" w:rsidRDefault="0055703B" w:rsidP="0055703B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5703B" w:rsidRPr="000E7D46" w:rsidRDefault="0055703B" w:rsidP="0055703B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5703B" w:rsidRPr="000E7D46" w:rsidRDefault="0055703B" w:rsidP="0055703B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5703B" w:rsidRPr="000E7D46" w:rsidRDefault="0055703B" w:rsidP="0055703B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0E7D46">
        <w:rPr>
          <w:rFonts w:hint="cs"/>
          <w:b/>
          <w:bCs/>
          <w:rtl/>
        </w:rPr>
        <w:t xml:space="preserve">יש לסמן להלן האם נדרש לצרף את חותמת המציע לאישור </w:t>
      </w:r>
      <w:proofErr w:type="spellStart"/>
      <w:r w:rsidRPr="000E7D46">
        <w:rPr>
          <w:rFonts w:hint="cs"/>
          <w:b/>
          <w:bCs/>
          <w:rtl/>
        </w:rPr>
        <w:t>מורשי</w:t>
      </w:r>
      <w:proofErr w:type="spellEnd"/>
      <w:r w:rsidRPr="000E7D46">
        <w:rPr>
          <w:rFonts w:hint="cs"/>
          <w:b/>
          <w:bCs/>
          <w:rtl/>
        </w:rPr>
        <w:t xml:space="preserve"> החתימה:</w:t>
      </w:r>
    </w:p>
    <w:p w:rsidR="0055703B" w:rsidRPr="000E7D46" w:rsidRDefault="0055703B" w:rsidP="0055703B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0E7D46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ללא צירוף חותמת המציע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>.</w:t>
      </w:r>
    </w:p>
    <w:p w:rsidR="0055703B" w:rsidRPr="000E7D46" w:rsidRDefault="0055703B" w:rsidP="0055703B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0E7D46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תוך צירוף חותמת המציע</w:t>
      </w:r>
      <w:r w:rsidRPr="000E7D46">
        <w:rPr>
          <w:rFonts w:asciiTheme="minorBidi" w:hAnsiTheme="minorBidi" w:cstheme="minorBidi" w:hint="cs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55703B" w:rsidRPr="000E7D46" w:rsidTr="00F7596D">
        <w:trPr>
          <w:tblHeader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03B" w:rsidRPr="000E7D46" w:rsidRDefault="0055703B" w:rsidP="00F7596D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55703B" w:rsidRPr="000E7D46" w:rsidTr="00F7596D">
        <w:trPr>
          <w:trHeight w:val="111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3B" w:rsidRPr="000E7D46" w:rsidRDefault="0055703B" w:rsidP="00F7596D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55703B" w:rsidRPr="000E7D46" w:rsidRDefault="0055703B" w:rsidP="0055703B">
      <w:pPr>
        <w:rPr>
          <w:b/>
          <w:bCs/>
          <w:sz w:val="18"/>
          <w:szCs w:val="18"/>
          <w:rtl/>
        </w:rPr>
      </w:pPr>
    </w:p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מובהר כי הפרטים המפורטים בסעיפים 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_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Ref419370604 \n \h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cs/>
          <w:lang w:eastAsia="he-IL"/>
        </w:rPr>
        <w:t>‎</w:t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t>10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ו-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_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Ref419370609 \n \h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cs/>
          <w:lang w:eastAsia="he-IL"/>
        </w:rPr>
        <w:t>‎</w:t>
      </w:r>
      <w:r w:rsidR="000E7D46"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t>11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לעיל מיועדים עבור שימוש פנימי של המשרד לצרכי בקרה ולא ישמשו לצורך בדיקת ההצעה ובחירת הזוכה.</w:t>
      </w:r>
    </w:p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18"/>
          <w:szCs w:val="18"/>
          <w:rtl/>
          <w:lang w:eastAsia="he-IL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D569B9" w:rsidRPr="000E7D46" w:rsidTr="00D569B9">
        <w:trPr>
          <w:tblHeader/>
          <w:jc w:val="center"/>
        </w:trPr>
        <w:tc>
          <w:tcPr>
            <w:tcW w:w="2693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tabs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תאריך</w:t>
            </w:r>
          </w:p>
        </w:tc>
        <w:tc>
          <w:tcPr>
            <w:tcW w:w="2693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שם החותם</w:t>
            </w:r>
          </w:p>
        </w:tc>
        <w:tc>
          <w:tcPr>
            <w:tcW w:w="2694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חתימה וחותמת המציע</w:t>
            </w:r>
          </w:p>
        </w:tc>
      </w:tr>
      <w:tr w:rsidR="00D569B9" w:rsidRPr="000E7D46" w:rsidTr="00D569B9">
        <w:trPr>
          <w:trHeight w:val="328"/>
          <w:jc w:val="center"/>
        </w:trPr>
        <w:tc>
          <w:tcPr>
            <w:tcW w:w="2693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</w:p>
        </w:tc>
        <w:tc>
          <w:tcPr>
            <w:tcW w:w="2693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</w:tcPr>
          <w:p w:rsidR="00D569B9" w:rsidRPr="000E7D46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</w:rPr>
            </w:pPr>
          </w:p>
        </w:tc>
      </w:tr>
    </w:tbl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דין/רואה חשבון</w:t>
      </w: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אני הח"מ ________________________, עורך דין/רואה חשבון מאשר/ת כי בהתאם להחלטות של המציע ______________________ (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לציין את שם המציע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) _______________ (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לציין את מספר הרישום של התאגיד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</w:t>
      </w:r>
      <w:proofErr w:type="spellStart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מצויינות</w:t>
      </w:r>
      <w:proofErr w:type="spellEnd"/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לעיל, רשאים כולם יחד / כל אחד לחוד (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למחוק לפי העניין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) ללא צירוף / בצירוף (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למחוק לפי העניין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>) חותמת המציע, לחייב את המציע בחתימתם על מסמכי המכרז וכן על ההסכם במקרה של זכיה של המציע.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D569B9" w:rsidRPr="000E7D46" w:rsidTr="00D569B9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שם מלא של רואה-חשבון</w:t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/עורך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0E7D46" w:rsidTr="00D569B9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br w:type="page"/>
      </w:r>
      <w:bookmarkStart w:id="10" w:name="_Toc378247273"/>
      <w:bookmarkStart w:id="11" w:name="_Toc378751262"/>
      <w:bookmarkStart w:id="12" w:name="_Toc365486678"/>
      <w:bookmarkStart w:id="13" w:name="_Toc290307862"/>
      <w:bookmarkStart w:id="14" w:name="_Toc285980549"/>
      <w:bookmarkStart w:id="15" w:name="_Toc285747998"/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0E7D46" w:rsidSect="00D569B9">
          <w:headerReference w:type="first" r:id="rId17"/>
          <w:footerReference w:type="first" r:id="rId18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D569B9" w:rsidRPr="000E7D46" w:rsidRDefault="00D569B9" w:rsidP="004979DD">
      <w:pPr>
        <w:pStyle w:val="20"/>
        <w:rPr>
          <w:rtl/>
        </w:rPr>
      </w:pPr>
      <w:bookmarkStart w:id="16" w:name="נספח_ניסיון_מציע_וצוות"/>
      <w:bookmarkStart w:id="17" w:name="_Toc9753032"/>
      <w:r w:rsidRPr="000E7D46">
        <w:rPr>
          <w:rtl/>
        </w:rPr>
        <w:lastRenderedPageBreak/>
        <w:t>נספח</w:t>
      </w:r>
      <w:r w:rsidR="004979DD" w:rsidRPr="000E7D46">
        <w:rPr>
          <w:rFonts w:hint="cs"/>
          <w:rtl/>
        </w:rPr>
        <w:t xml:space="preserve"> י'</w:t>
      </w:r>
      <w:bookmarkEnd w:id="16"/>
      <w:r w:rsidRPr="000E7D46">
        <w:rPr>
          <w:rtl/>
        </w:rPr>
        <w:tab/>
      </w:r>
      <w:bookmarkStart w:id="18" w:name="נספח_ניסיון_מציע_וצוות_כותרת"/>
      <w:bookmarkEnd w:id="10"/>
      <w:bookmarkEnd w:id="11"/>
      <w:bookmarkEnd w:id="12"/>
      <w:r w:rsidRPr="000E7D46">
        <w:rPr>
          <w:rtl/>
        </w:rPr>
        <w:t>ניסיון המציע לבדיקת עמידה בתנאי הסף והענקה של ציוני איכות וכן בדיקת המלצות</w:t>
      </w:r>
      <w:bookmarkEnd w:id="17"/>
      <w:bookmarkEnd w:id="18"/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bookmarkStart w:id="19" w:name="_Toc334566415"/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הנני נותן/נת תצהיר זה בשם ______________________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__, שהוא המציע (להלן – "המציע"), המבקש להתקשר עם </w: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שם_משרד \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>משרד העבודה הרווחה והשירותים החברתיים</w: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 – </w:t>
      </w:r>
      <w:r w:rsidRPr="000E7D46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במסגרת </w:t>
      </w:r>
      <w:r w:rsidRPr="000E7D46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 xml:space="preserve">מכרז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מספר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מספר_המכרז \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>173/2020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 –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שם_המכרז_כולל_אזור \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</w:rPr>
        <w:t xml:space="preserve">ביצוע בדיקות דיגום קורונה, </w:t>
      </w:r>
      <w:r w:rsidR="000E7D46" w:rsidRPr="000E7D46">
        <w:rPr>
          <w:noProof/>
          <w:rtl/>
        </w:rPr>
        <w:t>בפריסה ארצית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מצהיר/ה, כי הנני מוסמך/ת לתת תצהיר זה בשם המציע.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הערות כלליות: 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eastAsia="he-IL"/>
        </w:rPr>
        <w:t>בעת מילוי הטבלאות ביחס למציע ניתן להוסיף שורות, ככל הנדרש, כל זמן שכל שורה כוללת את כל העמודות הנדרשות.</w:t>
      </w: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eastAsia="he-IL"/>
        </w:rPr>
        <w:t>המציע מתבקש למלא את טבלאות הניסיון לפי סדר כרונולוגי של תאריך סיום מתן השירות.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מובהר כי טווח השנים המצוין בנספח זה מתייחס במשותף לתנאי הסף ואמות המידה כפי שנקבעו במכרז. בכל מקרה בדיקת הניסיון תתבצע בהתאם לדרישות כפי שנקבעו במכרז.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על המציע להקפיד למלא פרטי התקשרות עדכניים של אנשי הקשר לעניין ניסיונו וההמלצות שצורפו על ידו.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מובהר כי תתאפשר חפיפה בניקוד בין אמות המידה לעניין אותן שנות ניסיון ובלבד שהניסיון שיוצג בהצעה הוא רלוונטי לבדיקה, אלא אם כן נאמר אחרת באמת המידה.</w:t>
      </w:r>
    </w:p>
    <w:p w:rsidR="00D569B9" w:rsidRPr="000E7D46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עוד מובהר בזה כי, בדיקת עמידתו של המציע בתנאי הסף וניקודו באמות המידה יערכו על סמך הנתונים המפורטים בטבלאות המצורפות בלבד.</w:t>
      </w:r>
    </w:p>
    <w:p w:rsidR="00D569B9" w:rsidRPr="000E7D46" w:rsidRDefault="00D569B9" w:rsidP="00D569B9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</w:pPr>
    </w:p>
    <w:p w:rsidR="0055703B" w:rsidRPr="000E7D46" w:rsidRDefault="0055703B" w:rsidP="0055703B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</w:pPr>
    </w:p>
    <w:p w:rsidR="00FA3845" w:rsidRPr="000E7D46" w:rsidRDefault="00FA3845" w:rsidP="0055703B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  <w:br w:type="page"/>
      </w:r>
    </w:p>
    <w:p w:rsidR="00D569B9" w:rsidRPr="000E7D46" w:rsidRDefault="00D569B9" w:rsidP="00FC1C62">
      <w:pPr>
        <w:pStyle w:val="30"/>
        <w:rPr>
          <w:rtl/>
        </w:rPr>
      </w:pPr>
      <w:r w:rsidRPr="000E7D46">
        <w:rPr>
          <w:rtl/>
        </w:rPr>
        <w:lastRenderedPageBreak/>
        <w:t>ניסיון המציע</w:t>
      </w:r>
    </w:p>
    <w:p w:rsidR="00FA3845" w:rsidRPr="000E7D46" w:rsidRDefault="00FA3845" w:rsidP="00FA3845">
      <w:pPr>
        <w:pStyle w:val="afe"/>
        <w:numPr>
          <w:ilvl w:val="1"/>
          <w:numId w:val="19"/>
        </w:numPr>
        <w:bidi/>
        <w:ind w:left="935" w:hanging="575"/>
        <w:contextualSpacing w:val="0"/>
      </w:pPr>
      <w:r w:rsidRPr="000E7D46">
        <w:rPr>
          <w:rtl/>
        </w:rPr>
        <w:t xml:space="preserve">המציע עומד בתנאי הסף לניסיון כמפורט בסעיף </w:t>
      </w:r>
      <w:r w:rsidRPr="000E7D46">
        <w:rPr>
          <w:cs/>
        </w:rPr>
        <w:t>‎</w:t>
      </w:r>
      <w:r w:rsidRPr="000E7D46">
        <w:t>3.2.2</w:t>
      </w:r>
      <w:r w:rsidRPr="000E7D46">
        <w:rPr>
          <w:rtl/>
        </w:rPr>
        <w:t xml:space="preserve"> למכרז.</w:t>
      </w:r>
    </w:p>
    <w:p w:rsidR="00FA3845" w:rsidRPr="000E7D46" w:rsidRDefault="00FA3845" w:rsidP="00FA3845">
      <w:pPr>
        <w:pStyle w:val="afe"/>
        <w:numPr>
          <w:ilvl w:val="1"/>
          <w:numId w:val="19"/>
        </w:numPr>
        <w:bidi/>
        <w:ind w:left="935" w:hanging="575"/>
        <w:contextualSpacing w:val="0"/>
        <w:rPr>
          <w:b/>
          <w:bCs/>
        </w:rPr>
      </w:pPr>
      <w:bookmarkStart w:id="20" w:name="_Ref474756220"/>
      <w:r w:rsidRPr="000E7D46">
        <w:rPr>
          <w:b/>
          <w:bCs/>
          <w:rtl/>
        </w:rPr>
        <w:t xml:space="preserve">על המציע למלא בטבלה שלהלן את ניסיונו </w:t>
      </w:r>
      <w:r w:rsidRPr="000E7D46">
        <w:rPr>
          <w:rFonts w:hint="cs"/>
          <w:b/>
          <w:bCs/>
          <w:rtl/>
        </w:rPr>
        <w:t xml:space="preserve">בביצוע </w:t>
      </w:r>
      <w:r w:rsidRPr="000E7D46">
        <w:rPr>
          <w:b/>
          <w:bCs/>
          <w:rtl/>
        </w:rPr>
        <w:t>דגימות לאיתור וירוס קורונה במהלך השנה האחרונה בפריסה ארצית כולל מתן שירות בחמישה יישובים לפחות בכל אחד מהמחוזות</w:t>
      </w:r>
      <w:r w:rsidRPr="000E7D46">
        <w:rPr>
          <w:rFonts w:hint="cs"/>
          <w:b/>
          <w:bCs/>
          <w:rtl/>
        </w:rPr>
        <w:t>: צפון, מרכז ודרום</w:t>
      </w:r>
      <w:r w:rsidRPr="000E7D46">
        <w:rPr>
          <w:b/>
          <w:bCs/>
          <w:rtl/>
        </w:rPr>
        <w:t xml:space="preserve"> (</w:t>
      </w:r>
      <w:r w:rsidRPr="000E7D46">
        <w:rPr>
          <w:rFonts w:hint="cs"/>
          <w:b/>
          <w:bCs/>
          <w:rtl/>
        </w:rPr>
        <w:t>תנאי סף</w:t>
      </w:r>
      <w:r w:rsidRPr="000E7D46">
        <w:rPr>
          <w:b/>
          <w:bCs/>
          <w:rtl/>
        </w:rPr>
        <w:t xml:space="preserve"> </w:t>
      </w:r>
      <w:r w:rsidRPr="000E7D46">
        <w:rPr>
          <w:b/>
          <w:bCs/>
          <w:cs/>
        </w:rPr>
        <w:t>‎</w:t>
      </w:r>
      <w:r w:rsidRPr="000E7D46">
        <w:rPr>
          <w:b/>
          <w:bCs/>
        </w:rPr>
        <w:t>3.2.2.1</w:t>
      </w:r>
      <w:r w:rsidRPr="000E7D46">
        <w:rPr>
          <w:b/>
          <w:bCs/>
          <w:rtl/>
        </w:rPr>
        <w:t xml:space="preserve"> למכרז):</w:t>
      </w:r>
      <w:bookmarkEnd w:id="20"/>
    </w:p>
    <w:tbl>
      <w:tblPr>
        <w:tblStyle w:val="a8"/>
        <w:bidiVisual/>
        <w:tblW w:w="13886" w:type="dxa"/>
        <w:jc w:val="right"/>
        <w:tblLook w:val="0000" w:firstRow="0" w:lastRow="0" w:firstColumn="0" w:lastColumn="0" w:noHBand="0" w:noVBand="0"/>
        <w:tblCaption w:val="טבלאות לפירוט ניסיון (למילוי)"/>
        <w:tblDescription w:val="טבלאות לפירוט ניסיון (למילוי)"/>
      </w:tblPr>
      <w:tblGrid>
        <w:gridCol w:w="1699"/>
        <w:gridCol w:w="2693"/>
        <w:gridCol w:w="4115"/>
        <w:gridCol w:w="1134"/>
        <w:gridCol w:w="991"/>
        <w:gridCol w:w="1074"/>
        <w:gridCol w:w="1075"/>
        <w:gridCol w:w="1105"/>
      </w:tblGrid>
      <w:tr w:rsidR="00FA3845" w:rsidRPr="000E7D46" w:rsidTr="00D31F56">
        <w:trPr>
          <w:trHeight w:val="473"/>
          <w:tblHeader/>
          <w:jc w:val="right"/>
        </w:trPr>
        <w:tc>
          <w:tcPr>
            <w:tcW w:w="1699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הגוף / הארגון לו ניתן השירות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פרטים בדבר השירותים או מהות השירות שניתן על-ידי המציע</w:t>
            </w:r>
          </w:p>
        </w:tc>
        <w:tc>
          <w:tcPr>
            <w:tcW w:w="4115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rtl/>
              </w:rPr>
              <w:t>פירוט היישובים בהם סופקו השירותים בחלוקה למחוזות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תחילת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 ושנה)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סיום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 ושנה)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איש קשר</w:t>
            </w:r>
          </w:p>
        </w:tc>
        <w:tc>
          <w:tcPr>
            <w:tcW w:w="1075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טלפון נייח ונייד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תפקיד</w:t>
            </w: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1699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69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115" w:type="dxa"/>
          </w:tcPr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eastAsia"/>
                <w:rtl/>
              </w:rPr>
              <w:t>מחוז</w:t>
            </w:r>
            <w:r w:rsidRPr="000E7D46">
              <w:rPr>
                <w:rtl/>
              </w:rPr>
              <w:t xml:space="preserve"> </w:t>
            </w:r>
            <w:r w:rsidRPr="000E7D46">
              <w:rPr>
                <w:rFonts w:hint="eastAsia"/>
                <w:rtl/>
              </w:rPr>
              <w:t>צפון</w:t>
            </w:r>
            <w:r w:rsidRPr="000E7D46">
              <w:rPr>
                <w:rFonts w:hint="cs"/>
                <w:rtl/>
              </w:rPr>
              <w:t>:</w:t>
            </w:r>
            <w:r w:rsidRPr="000E7D46">
              <w:rPr>
                <w:rtl/>
              </w:rPr>
              <w:t xml:space="preserve"> ______</w:t>
            </w:r>
            <w:r w:rsidRPr="000E7D46">
              <w:rPr>
                <w:rFonts w:hint="cs"/>
                <w:rtl/>
              </w:rPr>
              <w:t>_____________</w:t>
            </w:r>
            <w:r w:rsidRPr="000E7D46">
              <w:rPr>
                <w:rtl/>
              </w:rPr>
              <w:t>_______</w:t>
            </w:r>
          </w:p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eastAsia"/>
                <w:rtl/>
              </w:rPr>
              <w:t>מחוז</w:t>
            </w:r>
            <w:r w:rsidRPr="000E7D46">
              <w:rPr>
                <w:rtl/>
              </w:rPr>
              <w:t xml:space="preserve"> </w:t>
            </w:r>
            <w:r w:rsidRPr="000E7D46">
              <w:rPr>
                <w:rFonts w:hint="eastAsia"/>
                <w:rtl/>
              </w:rPr>
              <w:t>מרכז</w:t>
            </w:r>
            <w:r w:rsidRPr="000E7D46">
              <w:rPr>
                <w:rFonts w:hint="cs"/>
                <w:rtl/>
              </w:rPr>
              <w:t>:</w:t>
            </w:r>
            <w:r w:rsidRPr="000E7D46">
              <w:rPr>
                <w:rtl/>
              </w:rPr>
              <w:t xml:space="preserve"> ______</w:t>
            </w:r>
            <w:r w:rsidRPr="000E7D46">
              <w:rPr>
                <w:rFonts w:hint="cs"/>
                <w:rtl/>
              </w:rPr>
              <w:t>____________</w:t>
            </w:r>
            <w:r w:rsidRPr="000E7D46">
              <w:rPr>
                <w:rtl/>
              </w:rPr>
              <w:t>_______</w:t>
            </w:r>
          </w:p>
          <w:p w:rsidR="00FA3845" w:rsidRPr="000E7D46" w:rsidRDefault="00FA3845" w:rsidP="00D31F56">
            <w:pPr>
              <w:rPr>
                <w:rtl/>
              </w:rPr>
            </w:pPr>
            <w:r w:rsidRPr="000E7D46">
              <w:rPr>
                <w:rFonts w:hint="eastAsia"/>
                <w:rtl/>
              </w:rPr>
              <w:t>מחוז</w:t>
            </w:r>
            <w:r w:rsidRPr="000E7D46">
              <w:rPr>
                <w:rtl/>
              </w:rPr>
              <w:t xml:space="preserve"> </w:t>
            </w:r>
            <w:r w:rsidRPr="000E7D46">
              <w:rPr>
                <w:rFonts w:hint="eastAsia"/>
                <w:rtl/>
              </w:rPr>
              <w:t>דרום</w:t>
            </w:r>
            <w:r w:rsidRPr="000E7D46">
              <w:rPr>
                <w:rFonts w:hint="cs"/>
                <w:rtl/>
              </w:rPr>
              <w:t>:</w:t>
            </w:r>
            <w:r w:rsidRPr="000E7D46">
              <w:rPr>
                <w:rtl/>
              </w:rPr>
              <w:t xml:space="preserve"> __</w:t>
            </w:r>
            <w:r w:rsidRPr="000E7D46">
              <w:rPr>
                <w:rFonts w:hint="cs"/>
                <w:rtl/>
              </w:rPr>
              <w:t>____________</w:t>
            </w:r>
            <w:r w:rsidRPr="000E7D46">
              <w:rPr>
                <w:rtl/>
              </w:rPr>
              <w:t>___________</w:t>
            </w:r>
          </w:p>
        </w:tc>
        <w:tc>
          <w:tcPr>
            <w:tcW w:w="113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9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1699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69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115" w:type="dxa"/>
          </w:tcPr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צפון: __________________________</w:t>
            </w:r>
          </w:p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מרכז: _________________________</w:t>
            </w:r>
          </w:p>
          <w:p w:rsidR="00FA3845" w:rsidRPr="000E7D46" w:rsidRDefault="00FA3845" w:rsidP="00D31F56">
            <w:pPr>
              <w:rPr>
                <w:rtl/>
              </w:rPr>
            </w:pPr>
            <w:r w:rsidRPr="000E7D46">
              <w:rPr>
                <w:rFonts w:hint="cs"/>
                <w:rtl/>
              </w:rPr>
              <w:t>מחוז דרום: _________________________</w:t>
            </w:r>
          </w:p>
        </w:tc>
        <w:tc>
          <w:tcPr>
            <w:tcW w:w="113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9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1699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69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115" w:type="dxa"/>
          </w:tcPr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צפון: __________________________</w:t>
            </w:r>
          </w:p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מרכז: _________________________</w:t>
            </w:r>
          </w:p>
          <w:p w:rsidR="00FA3845" w:rsidRPr="000E7D46" w:rsidRDefault="00FA3845" w:rsidP="00D31F56">
            <w:pPr>
              <w:rPr>
                <w:rtl/>
              </w:rPr>
            </w:pPr>
            <w:r w:rsidRPr="000E7D46">
              <w:rPr>
                <w:rFonts w:hint="cs"/>
                <w:rtl/>
              </w:rPr>
              <w:t>מחוז דרום: _________________________</w:t>
            </w:r>
          </w:p>
        </w:tc>
        <w:tc>
          <w:tcPr>
            <w:tcW w:w="113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9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1699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69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115" w:type="dxa"/>
          </w:tcPr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צפון: __________________________</w:t>
            </w:r>
          </w:p>
          <w:p w:rsidR="00FA3845" w:rsidRPr="000E7D46" w:rsidRDefault="00FA3845" w:rsidP="00D31F56">
            <w:pPr>
              <w:pStyle w:val="af2"/>
              <w:rPr>
                <w:rtl/>
              </w:rPr>
            </w:pPr>
            <w:r w:rsidRPr="000E7D46">
              <w:rPr>
                <w:rFonts w:hint="cs"/>
                <w:rtl/>
              </w:rPr>
              <w:t>מחוז מרכז: _________________________</w:t>
            </w:r>
          </w:p>
          <w:p w:rsidR="00FA3845" w:rsidRPr="000E7D46" w:rsidRDefault="00FA3845" w:rsidP="00D31F56">
            <w:pPr>
              <w:rPr>
                <w:rtl/>
              </w:rPr>
            </w:pPr>
            <w:r w:rsidRPr="000E7D46">
              <w:rPr>
                <w:rFonts w:hint="cs"/>
                <w:rtl/>
              </w:rPr>
              <w:t>מחוז דרום: _________________________</w:t>
            </w:r>
          </w:p>
        </w:tc>
        <w:tc>
          <w:tcPr>
            <w:tcW w:w="113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9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0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</w:tbl>
    <w:p w:rsidR="00FA3845" w:rsidRPr="000E7D46" w:rsidRDefault="00FA3845" w:rsidP="00FA3845">
      <w:pPr>
        <w:pStyle w:val="HNormal"/>
        <w:tabs>
          <w:tab w:val="left" w:leader="underscore" w:pos="8309"/>
        </w:tabs>
        <w:spacing w:after="0"/>
        <w:ind w:left="394"/>
        <w:rPr>
          <w:rtl/>
        </w:rPr>
      </w:pPr>
      <w:r w:rsidRPr="000E7D46">
        <w:rPr>
          <w:rtl/>
        </w:rPr>
        <w:t>* ניתן להוסיף שורות, ככל הנדרש, כל זמן שכל שורה כוללת את כל העמודות דלעיל.</w:t>
      </w:r>
    </w:p>
    <w:p w:rsidR="00890DAE" w:rsidRPr="000E7D46" w:rsidRDefault="00890DAE" w:rsidP="00890DAE">
      <w:pPr>
        <w:rPr>
          <w:lang w:eastAsia="he-IL"/>
        </w:rPr>
      </w:pPr>
    </w:p>
    <w:p w:rsidR="00D569B9" w:rsidRPr="000E7D46" w:rsidRDefault="00D569B9" w:rsidP="00FC1C62">
      <w:pPr>
        <w:pStyle w:val="30"/>
        <w:rPr>
          <w:rtl/>
        </w:rPr>
      </w:pPr>
      <w:r w:rsidRPr="000E7D46">
        <w:rPr>
          <w:rtl/>
        </w:rPr>
        <w:lastRenderedPageBreak/>
        <w:t xml:space="preserve">חתימת המציע ואימות חתימה </w:t>
      </w:r>
    </w:p>
    <w:p w:rsidR="00D569B9" w:rsidRPr="000E7D46" w:rsidRDefault="00D569B9" w:rsidP="00D569B9">
      <w:pPr>
        <w:tabs>
          <w:tab w:val="left" w:leader="underscore" w:pos="8309"/>
        </w:tabs>
        <w:spacing w:after="0" w:line="240" w:lineRule="auto"/>
        <w:jc w:val="center"/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  <w:t>חתימת המציע</w:t>
      </w:r>
      <w:r w:rsidRPr="000E7D46"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  <w:t>: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4979DD" w:rsidRPr="000E7D46" w:rsidTr="00D90902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0E7D46" w:rsidRDefault="004979DD" w:rsidP="004979DD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  <w:r w:rsidRPr="000E7D46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 המציע</w:t>
            </w:r>
          </w:p>
        </w:tc>
      </w:tr>
      <w:tr w:rsidR="004979DD" w:rsidRPr="000E7D46" w:rsidTr="00D90902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</w:t>
      </w: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0E7D46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0E7D46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  <w:sectPr w:rsidR="00D569B9" w:rsidRPr="000E7D46" w:rsidSect="00D569B9">
          <w:endnotePr>
            <w:numFmt w:val="lowerLetter"/>
          </w:endnotePr>
          <w:pgSz w:w="16838" w:h="11906" w:orient="landscape"/>
          <w:pgMar w:top="1276" w:right="851" w:bottom="1276" w:left="1701" w:header="720" w:footer="720" w:gutter="0"/>
          <w:cols w:space="720"/>
          <w:bidi/>
          <w:rtlGutter/>
          <w:docGrid w:linePitch="326"/>
        </w:sectPr>
      </w:pPr>
    </w:p>
    <w:p w:rsidR="00D569B9" w:rsidRPr="000E7D46" w:rsidRDefault="00D569B9" w:rsidP="004979DD">
      <w:pPr>
        <w:pStyle w:val="20"/>
        <w:rPr>
          <w:rtl/>
        </w:rPr>
      </w:pPr>
      <w:bookmarkStart w:id="21" w:name="נספח_ניסיון_צוות"/>
      <w:bookmarkStart w:id="22" w:name="_Toc9753034"/>
      <w:r w:rsidRPr="000E7D46">
        <w:rPr>
          <w:rtl/>
        </w:rPr>
        <w:lastRenderedPageBreak/>
        <w:t>נספח</w:t>
      </w:r>
      <w:r w:rsidR="004979DD" w:rsidRPr="000E7D46">
        <w:rPr>
          <w:rFonts w:hint="cs"/>
          <w:rtl/>
        </w:rPr>
        <w:t xml:space="preserve"> י</w:t>
      </w:r>
      <w:r w:rsidR="00FA3845" w:rsidRPr="000E7D46">
        <w:rPr>
          <w:rFonts w:hint="cs"/>
          <w:rtl/>
        </w:rPr>
        <w:t>א</w:t>
      </w:r>
      <w:r w:rsidR="004979DD" w:rsidRPr="000E7D46">
        <w:rPr>
          <w:rFonts w:hint="cs"/>
          <w:rtl/>
        </w:rPr>
        <w:t>'</w:t>
      </w:r>
      <w:bookmarkEnd w:id="21"/>
      <w:r w:rsidRPr="000E7D46">
        <w:rPr>
          <w:rtl/>
        </w:rPr>
        <w:tab/>
      </w:r>
      <w:bookmarkStart w:id="23" w:name="נספח_ניסיון_צוות_כותרת"/>
      <w:r w:rsidRPr="000E7D46">
        <w:rPr>
          <w:rtl/>
        </w:rPr>
        <w:t>ניסיון והשכלת הצוות המוצע</w:t>
      </w:r>
      <w:bookmarkEnd w:id="22"/>
      <w:bookmarkEnd w:id="23"/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הנני נותן/נת תצהיר זה בשם ______________________</w:t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__, שהוא המציע (להלן – "המציע"), המבקש להתקשר עם </w: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שם_משרד \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>משרד העבודה הרווחה והשירותים החברתיים</w:t>
      </w:r>
      <w:r w:rsidRPr="000E7D46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 – </w:t>
      </w:r>
      <w:r w:rsidRPr="000E7D46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במסגרת </w:t>
      </w:r>
      <w:r w:rsidRPr="000E7D46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 xml:space="preserve">מכרז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מספר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מספר_המכרז \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>173/2020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 – 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שם_המכרז_כולל_אזור \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0E7D46"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</w:rPr>
        <w:t xml:space="preserve">ביצוע בדיקות דיגום קורונה, </w:t>
      </w:r>
      <w:r w:rsidR="000E7D46" w:rsidRPr="000E7D46">
        <w:rPr>
          <w:noProof/>
          <w:rtl/>
        </w:rPr>
        <w:t>בפריסה ארצית</w:t>
      </w:r>
      <w:r w:rsidRPr="000E7D46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0E7D46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</w:rPr>
        <w:t>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0E7D46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מצהיר/ה, כי הנני מוסמך/ת לתת תצהיר זה בשם המציע.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Default="003134D6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3134D6">
        <w:rPr>
          <w:rFonts w:asciiTheme="minorBidi" w:eastAsia="Times New Roman" w:hAnsiTheme="minorBidi" w:cs="Arial"/>
          <w:b/>
          <w:bCs/>
          <w:noProof/>
          <w:color w:val="000000"/>
          <w:sz w:val="24"/>
          <w:szCs w:val="24"/>
          <w:rtl/>
        </w:rPr>
        <w:t>נספח זה מוגש ביחס לכינוי מסגרת המוצע/ת שכתובתו/ה: _____________________________________________</w:t>
      </w:r>
    </w:p>
    <w:p w:rsidR="003134D6" w:rsidRPr="000E7D46" w:rsidRDefault="003134D6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למלא בטבלה שלהלן את פרטי הצוות המוצע:</w:t>
      </w:r>
    </w:p>
    <w:tbl>
      <w:tblPr>
        <w:tblStyle w:val="a8"/>
        <w:bidiVisual/>
        <w:tblW w:w="5000" w:type="pct"/>
        <w:jc w:val="right"/>
        <w:tblLook w:val="04A0" w:firstRow="1" w:lastRow="0" w:firstColumn="1" w:lastColumn="0" w:noHBand="0" w:noVBand="1"/>
        <w:tblCaption w:val="פירוט אנשי צוות"/>
        <w:tblDescription w:val="פירוט אנשי צוות"/>
      </w:tblPr>
      <w:tblGrid>
        <w:gridCol w:w="1379"/>
        <w:gridCol w:w="2522"/>
        <w:gridCol w:w="2240"/>
        <w:gridCol w:w="3261"/>
      </w:tblGrid>
      <w:tr w:rsidR="00FA3845" w:rsidRPr="000E7D46" w:rsidTr="00FA3845">
        <w:trPr>
          <w:tblHeader/>
          <w:jc w:val="right"/>
        </w:trPr>
        <w:tc>
          <w:tcPr>
            <w:tcW w:w="734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  <w:t>תפקיד</w:t>
            </w:r>
          </w:p>
        </w:tc>
        <w:tc>
          <w:tcPr>
            <w:tcW w:w="1341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  <w:t>שם</w:t>
            </w:r>
          </w:p>
        </w:tc>
        <w:tc>
          <w:tcPr>
            <w:tcW w:w="1191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  <w:t>תעודת זהות</w:t>
            </w:r>
          </w:p>
        </w:tc>
        <w:tc>
          <w:tcPr>
            <w:tcW w:w="1734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  <w:t>השכלה</w:t>
            </w:r>
          </w:p>
          <w:p w:rsidR="00FA3845" w:rsidRPr="000E7D46" w:rsidRDefault="00FA3845" w:rsidP="00D569B9">
            <w:pPr>
              <w:rPr>
                <w:rFonts w:asciiTheme="minorBidi" w:hAnsiTheme="minorBidi" w:cstheme="minorBidi"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/>
                <w:sz w:val="24"/>
                <w:szCs w:val="24"/>
                <w:rtl/>
                <w:lang w:eastAsia="he-IL"/>
              </w:rPr>
              <w:t>(יש לציין את התואר הגבוה ביותר בלבד)</w:t>
            </w:r>
          </w:p>
        </w:tc>
      </w:tr>
      <w:tr w:rsidR="00FA3845" w:rsidRPr="000E7D46" w:rsidTr="00FA3845">
        <w:trPr>
          <w:jc w:val="right"/>
        </w:trPr>
        <w:tc>
          <w:tcPr>
            <w:tcW w:w="734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sz w:val="24"/>
                <w:szCs w:val="24"/>
                <w:rtl/>
                <w:lang w:eastAsia="he-IL"/>
              </w:rPr>
            </w:pPr>
            <w:r w:rsidRPr="000E7D46">
              <w:rPr>
                <w:rFonts w:asciiTheme="minorBidi" w:hAnsiTheme="minorBidi" w:cstheme="minorBidi" w:hint="cs"/>
                <w:sz w:val="24"/>
                <w:szCs w:val="24"/>
                <w:rtl/>
                <w:lang w:eastAsia="he-IL"/>
              </w:rPr>
              <w:t>מנהל הפרויקט</w:t>
            </w:r>
          </w:p>
        </w:tc>
        <w:tc>
          <w:tcPr>
            <w:tcW w:w="1341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191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1734" w:type="pct"/>
          </w:tcPr>
          <w:p w:rsidR="00FA3845" w:rsidRPr="000E7D46" w:rsidRDefault="00FA3845" w:rsidP="00D569B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  <w:lang w:eastAsia="he-IL"/>
              </w:rPr>
            </w:pPr>
          </w:p>
        </w:tc>
      </w:tr>
    </w:tbl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D569B9" w:rsidRPr="000E7D46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הערות כלליות:</w:t>
      </w:r>
    </w:p>
    <w:p w:rsidR="00D569B9" w:rsidRPr="000E7D46" w:rsidRDefault="0055703B" w:rsidP="0055703B">
      <w:pPr>
        <w:pStyle w:val="afe"/>
        <w:numPr>
          <w:ilvl w:val="0"/>
          <w:numId w:val="10"/>
        </w:numPr>
        <w:bidi/>
        <w:rPr>
          <w:rFonts w:asciiTheme="minorBidi" w:hAnsiTheme="minorBidi" w:cstheme="minorBidi"/>
          <w:b/>
          <w:bCs/>
        </w:rPr>
      </w:pPr>
      <w:r w:rsidRPr="000E7D46">
        <w:rPr>
          <w:rFonts w:asciiTheme="minorBidi" w:hAnsiTheme="minorBidi" w:cstheme="minorBidi"/>
          <w:b/>
          <w:bCs/>
          <w:rtl/>
        </w:rPr>
        <w:t xml:space="preserve">בסופו של נספח זה, יש לצרף </w:t>
      </w:r>
      <w:r w:rsidRPr="000E7D46">
        <w:rPr>
          <w:rFonts w:asciiTheme="minorBidi" w:hAnsiTheme="minorBidi" w:cstheme="minorBidi" w:hint="cs"/>
          <w:b/>
          <w:bCs/>
          <w:rtl/>
        </w:rPr>
        <w:t xml:space="preserve">צילום תעודת זהות עם ספח פתוח, </w:t>
      </w:r>
      <w:r w:rsidRPr="000E7D46">
        <w:rPr>
          <w:rFonts w:asciiTheme="minorBidi" w:hAnsiTheme="minorBidi" w:cstheme="minorBidi"/>
          <w:b/>
          <w:bCs/>
          <w:rtl/>
        </w:rPr>
        <w:t>קורות חיים מפורטים ועדכניים נכון למועד הגשת ההצעה של כל המועמדים, העתקים של תעודות אקדמיות שלהם ומסמכים נוספים לגביהם, ככל שהם רלוונטיים להערכת ניסיונם, כישוריהם ומיומנויותיהם.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מובהר בזה כי בדיקת עמידתם של אנשי הצוות המוצעים בתנאי הסף וניקודם באמות המידה יערכו על סמך הנתונים המפורטים בטבלאות המצורפות. האמור בקו"ח הוא לפירוש האמור בטבלאות המצורפות בלבד. 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עוד מובהר כי טווח השנים המצוין בנספח זה מתייחס במשותף לתנאי הסף ואמות המידה כפי שנקבעו במכרז. בכל מקרה בדיקת הניסיון תתבצע בהתאם לדרישות כפי שנקבעו במכרז.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eastAsia="he-IL"/>
        </w:rPr>
        <w:t>בעת מילוי הטבלאות ביחס לצוות המוצע ניתן להוסיף שורות, ככל הנדרש, כל זמן שכל שורה כוללת את כל העמודות הנדרשות.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המציע מתבקש למלא את טבלאות הניסיון לפי סדר כרונולוגי של תאריך סיום מתן השירות.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מובהר כי תתאפשר חפיפה בניקוד בין אמות המידה לעניין אותן שנות ניסיון ובלבד שהניסיון שיוצג בהצעה הוא רלוונטי לבדיקה, אלא אם כן נאמר אחרת באמת המידה.</w:t>
      </w:r>
    </w:p>
    <w:p w:rsidR="00D569B9" w:rsidRPr="000E7D46" w:rsidRDefault="00D569B9" w:rsidP="00FC1C62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lastRenderedPageBreak/>
        <w:t>על המציע להקפיד למלא פרטי התקשרות עדכניים של אנשי הקשר לעניין ניסיונו וההמלצות שצורפו על ידו.</w:t>
      </w:r>
    </w:p>
    <w:p w:rsidR="00D569B9" w:rsidRPr="000E7D46" w:rsidRDefault="00D569B9" w:rsidP="00D569B9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br w:type="page"/>
      </w:r>
    </w:p>
    <w:p w:rsidR="0055703B" w:rsidRPr="000E7D46" w:rsidRDefault="00FA3845" w:rsidP="009F314D">
      <w:pPr>
        <w:pStyle w:val="30"/>
        <w:numPr>
          <w:ilvl w:val="0"/>
          <w:numId w:val="21"/>
        </w:numPr>
      </w:pPr>
      <w:r w:rsidRPr="000E7D46">
        <w:rPr>
          <w:rFonts w:hint="cs"/>
          <w:rtl/>
        </w:rPr>
        <w:lastRenderedPageBreak/>
        <w:t>מנהל הפרויקט</w:t>
      </w:r>
      <w:r w:rsidR="0055703B" w:rsidRPr="000E7D46">
        <w:rPr>
          <w:rtl/>
        </w:rPr>
        <w:t xml:space="preserve"> המוצע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Fonts w:hint="cs"/>
          <w:rtl/>
        </w:rPr>
        <w:t>מנהל הפרויקט</w:t>
      </w:r>
      <w:r w:rsidRPr="000E7D46">
        <w:rPr>
          <w:rtl/>
        </w:rPr>
        <w:t xml:space="preserve"> המוצע עומד בתנאי הסף לניסיון והשכלה כמפורט בסעיף </w:t>
      </w:r>
      <w:r w:rsidRPr="000E7D46">
        <w:rPr>
          <w:cs/>
        </w:rPr>
        <w:t>‎</w:t>
      </w:r>
      <w:r w:rsidRPr="000E7D46">
        <w:t>3.2.3</w:t>
      </w:r>
      <w:r w:rsidRPr="000E7D46">
        <w:rPr>
          <w:rtl/>
        </w:rPr>
        <w:t xml:space="preserve"> למכרז.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  <w:rPr>
          <w:rtl/>
        </w:rPr>
      </w:pPr>
      <w:r w:rsidRPr="000E7D46">
        <w:rPr>
          <w:rtl/>
        </w:rPr>
        <w:t xml:space="preserve">שם </w:t>
      </w:r>
      <w:r w:rsidRPr="000E7D46">
        <w:rPr>
          <w:rFonts w:hint="cs"/>
          <w:rtl/>
        </w:rPr>
        <w:t>מנהל הפרויקט</w:t>
      </w:r>
      <w:r w:rsidRPr="000E7D46">
        <w:rPr>
          <w:rtl/>
        </w:rPr>
        <w:t xml:space="preserve"> המוצע: _______</w:t>
      </w:r>
      <w:r w:rsidRPr="000E7D46">
        <w:rPr>
          <w:rFonts w:hint="cs"/>
          <w:rtl/>
        </w:rPr>
        <w:t>__</w:t>
      </w:r>
      <w:r w:rsidRPr="000E7D46">
        <w:rPr>
          <w:rtl/>
        </w:rPr>
        <w:t>______</w:t>
      </w:r>
      <w:r w:rsidRPr="000E7D46">
        <w:rPr>
          <w:rFonts w:hint="cs"/>
          <w:rtl/>
        </w:rPr>
        <w:t xml:space="preserve"> (</w:t>
      </w:r>
      <w:r w:rsidRPr="000E7D46">
        <w:rPr>
          <w:rFonts w:asciiTheme="minorBidi" w:hAnsiTheme="minorBidi" w:cstheme="minorBidi"/>
          <w:rtl/>
        </w:rPr>
        <w:t>שם משפחה קודם: ______________)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tl/>
        </w:rPr>
        <w:t>מספר תעודת זהות: _______________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tl/>
        </w:rPr>
        <w:t>טלפון: _________________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tl/>
        </w:rPr>
        <w:t>טלפון נייד: _________________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tl/>
        </w:rPr>
        <w:t>דואר אלקטרוני: _________________</w:t>
      </w:r>
    </w:p>
    <w:p w:rsidR="00FA3845" w:rsidRPr="000E7D46" w:rsidRDefault="00FA3845" w:rsidP="00FA3845">
      <w:pPr>
        <w:pStyle w:val="afe"/>
        <w:numPr>
          <w:ilvl w:val="1"/>
          <w:numId w:val="9"/>
        </w:numPr>
        <w:bidi/>
        <w:ind w:left="1134" w:hanging="774"/>
        <w:contextualSpacing w:val="0"/>
      </w:pPr>
      <w:r w:rsidRPr="000E7D46">
        <w:rPr>
          <w:rtl/>
        </w:rPr>
        <w:t xml:space="preserve">השכלה אקדמית (סעיף </w:t>
      </w:r>
      <w:r w:rsidRPr="000E7D46">
        <w:rPr>
          <w:cs/>
        </w:rPr>
        <w:t>‎</w:t>
      </w:r>
      <w:r w:rsidRPr="000E7D46">
        <w:t>3.2.3.1</w:t>
      </w:r>
      <w:r w:rsidRPr="000E7D46">
        <w:rPr>
          <w:rFonts w:hint="cs"/>
          <w:rtl/>
        </w:rPr>
        <w:t xml:space="preserve"> </w:t>
      </w:r>
      <w:r w:rsidRPr="000E7D46">
        <w:rPr>
          <w:rtl/>
        </w:rPr>
        <w:t xml:space="preserve">למכרז) (יש לסמן </w:t>
      </w:r>
      <w:r w:rsidRPr="000E7D46">
        <w:t>X</w:t>
      </w:r>
      <w:r w:rsidRPr="000E7D46">
        <w:rPr>
          <w:rtl/>
        </w:rPr>
        <w:t xml:space="preserve"> במקום המתאים ולהשלים פרטי השכלה רלוונטיים):</w:t>
      </w:r>
    </w:p>
    <w:p w:rsidR="00FA3845" w:rsidRPr="000E7D46" w:rsidRDefault="00FA3845" w:rsidP="00FA3845">
      <w:pPr>
        <w:pStyle w:val="afe"/>
        <w:numPr>
          <w:ilvl w:val="0"/>
          <w:numId w:val="8"/>
        </w:numPr>
        <w:bidi/>
        <w:ind w:left="1494"/>
        <w:contextualSpacing w:val="0"/>
        <w:rPr>
          <w:b/>
          <w:bCs/>
        </w:rPr>
      </w:pPr>
      <w:r w:rsidRPr="000E7D46">
        <w:rPr>
          <w:b/>
          <w:bCs/>
          <w:rtl/>
        </w:rPr>
        <w:t>תואר אקדמי ראשון</w:t>
      </w:r>
    </w:p>
    <w:p w:rsidR="00FA3845" w:rsidRPr="000E7D46" w:rsidRDefault="00FA3845" w:rsidP="00FA3845">
      <w:pPr>
        <w:pStyle w:val="afe"/>
        <w:bidi/>
        <w:ind w:left="1494"/>
      </w:pPr>
      <w:r w:rsidRPr="000E7D46">
        <w:rPr>
          <w:rtl/>
        </w:rPr>
        <w:t>תחום הלימודים: __________________________________________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שם המוסד האקדמי: 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מועד קבלת התואר: _______________________________________</w:t>
      </w:r>
    </w:p>
    <w:p w:rsidR="00FA3845" w:rsidRPr="000E7D46" w:rsidRDefault="00FA3845" w:rsidP="00FA3845">
      <w:pPr>
        <w:pStyle w:val="afe"/>
        <w:numPr>
          <w:ilvl w:val="0"/>
          <w:numId w:val="8"/>
        </w:numPr>
        <w:bidi/>
        <w:ind w:left="1494"/>
        <w:contextualSpacing w:val="0"/>
        <w:rPr>
          <w:b/>
          <w:bCs/>
        </w:rPr>
      </w:pPr>
      <w:r w:rsidRPr="000E7D46">
        <w:rPr>
          <w:b/>
          <w:bCs/>
          <w:rtl/>
        </w:rPr>
        <w:t xml:space="preserve">תואר אקדמי שני </w:t>
      </w:r>
    </w:p>
    <w:p w:rsidR="00FA3845" w:rsidRPr="000E7D46" w:rsidRDefault="00FA3845" w:rsidP="00FA3845">
      <w:pPr>
        <w:pStyle w:val="afe"/>
        <w:bidi/>
        <w:ind w:left="1494"/>
      </w:pPr>
      <w:r w:rsidRPr="000E7D46">
        <w:rPr>
          <w:rtl/>
        </w:rPr>
        <w:t>תחום הלימודים: __________________________________________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שם המוסד האקדמי: 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מועד קבלת התואר: _______________________________________</w:t>
      </w:r>
    </w:p>
    <w:p w:rsidR="00FA3845" w:rsidRPr="000E7D46" w:rsidRDefault="00FA3845" w:rsidP="00FA3845">
      <w:pPr>
        <w:pStyle w:val="afe"/>
        <w:numPr>
          <w:ilvl w:val="0"/>
          <w:numId w:val="8"/>
        </w:numPr>
        <w:bidi/>
        <w:ind w:left="1494"/>
        <w:contextualSpacing w:val="0"/>
        <w:rPr>
          <w:b/>
          <w:bCs/>
        </w:rPr>
      </w:pPr>
      <w:r w:rsidRPr="000E7D46">
        <w:rPr>
          <w:b/>
          <w:bCs/>
          <w:rtl/>
        </w:rPr>
        <w:t>תואר אקדמי שלישי</w:t>
      </w:r>
    </w:p>
    <w:p w:rsidR="00FA3845" w:rsidRPr="000E7D46" w:rsidRDefault="00FA3845" w:rsidP="00FA3845">
      <w:pPr>
        <w:pStyle w:val="afe"/>
        <w:bidi/>
        <w:ind w:left="1494"/>
      </w:pPr>
      <w:r w:rsidRPr="000E7D46">
        <w:rPr>
          <w:rtl/>
        </w:rPr>
        <w:t>תחום הלימודים: __________________________________________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שם המוסד האקדמי: _______________________________________</w:t>
      </w:r>
    </w:p>
    <w:p w:rsidR="00FA3845" w:rsidRPr="000E7D46" w:rsidRDefault="00FA3845" w:rsidP="00FA3845">
      <w:pPr>
        <w:pStyle w:val="afe"/>
        <w:bidi/>
        <w:ind w:left="1494"/>
        <w:rPr>
          <w:rtl/>
        </w:rPr>
      </w:pPr>
      <w:r w:rsidRPr="000E7D46">
        <w:rPr>
          <w:rtl/>
        </w:rPr>
        <w:t>מועד קבלת התואר: _______________________________________</w:t>
      </w:r>
    </w:p>
    <w:p w:rsidR="00FA3845" w:rsidRPr="000E7D46" w:rsidRDefault="00FA3845" w:rsidP="00FA3845">
      <w:pPr>
        <w:pStyle w:val="afe"/>
        <w:bidi/>
        <w:ind w:left="1134"/>
        <w:rPr>
          <w:b/>
          <w:bCs/>
          <w:rtl/>
        </w:rPr>
        <w:sectPr w:rsidR="00FA3845" w:rsidRPr="000E7D46" w:rsidSect="00FD510A">
          <w:endnotePr>
            <w:numFmt w:val="lowerLetter"/>
          </w:endnotePr>
          <w:pgSz w:w="11906" w:h="16838"/>
          <w:pgMar w:top="851" w:right="1247" w:bottom="1701" w:left="1247" w:header="720" w:footer="720" w:gutter="0"/>
          <w:cols w:space="720"/>
          <w:docGrid w:linePitch="326"/>
        </w:sectPr>
      </w:pPr>
    </w:p>
    <w:p w:rsidR="00FA3845" w:rsidRPr="000E7D46" w:rsidRDefault="00FA3845" w:rsidP="00FA3845">
      <w:pPr>
        <w:pStyle w:val="afe"/>
        <w:bidi/>
        <w:ind w:left="1134"/>
        <w:rPr>
          <w:b/>
          <w:bCs/>
          <w:rtl/>
        </w:rPr>
      </w:pPr>
      <w:r w:rsidRPr="000E7D46">
        <w:rPr>
          <w:b/>
          <w:bCs/>
          <w:rtl/>
        </w:rPr>
        <w:lastRenderedPageBreak/>
        <w:t xml:space="preserve">יש לצרף קורות חיים מפורטים ועדכניים נכון למועד הגשת ההצעה ותעודות המעידות על השכלה אקדמית (ולעניין תואר אקדמי, אם התואר לא נרכש בארץ – יצורף אישור הגף להערכת תארים אקדמיים מחו"ל במשרד החינוך ו/או אישור כי התואר מוכר על-ידי </w:t>
      </w:r>
      <w:proofErr w:type="spellStart"/>
      <w:r w:rsidRPr="000E7D46">
        <w:rPr>
          <w:b/>
          <w:bCs/>
          <w:rtl/>
        </w:rPr>
        <w:t>המל"ג</w:t>
      </w:r>
      <w:proofErr w:type="spellEnd"/>
      <w:r w:rsidRPr="000E7D46">
        <w:rPr>
          <w:b/>
          <w:bCs/>
          <w:rtl/>
        </w:rPr>
        <w:t>).</w:t>
      </w:r>
    </w:p>
    <w:p w:rsidR="00FA3845" w:rsidRPr="000E7D46" w:rsidRDefault="00FA3845" w:rsidP="00FA3845">
      <w:pPr>
        <w:pStyle w:val="HNormal"/>
        <w:numPr>
          <w:ilvl w:val="1"/>
          <w:numId w:val="9"/>
        </w:numPr>
        <w:spacing w:after="0" w:line="360" w:lineRule="auto"/>
        <w:ind w:left="1134" w:hanging="774"/>
        <w:rPr>
          <w:b/>
          <w:bCs/>
        </w:rPr>
      </w:pPr>
      <w:r w:rsidRPr="000E7D46">
        <w:rPr>
          <w:b/>
          <w:bCs/>
          <w:rtl/>
        </w:rPr>
        <w:t xml:space="preserve">על המציע למלא בטבלה שלהלן את ניסיונו של </w:t>
      </w:r>
      <w:r w:rsidRPr="000E7D46">
        <w:rPr>
          <w:rFonts w:hint="cs"/>
          <w:b/>
          <w:bCs/>
          <w:rtl/>
        </w:rPr>
        <w:t>מנהל הפרויקט</w:t>
      </w:r>
      <w:r w:rsidRPr="000E7D46">
        <w:rPr>
          <w:b/>
          <w:bCs/>
          <w:rtl/>
        </w:rPr>
        <w:t xml:space="preserve"> המוצע ב</w:t>
      </w:r>
      <w:r w:rsidRPr="000E7D46">
        <w:rPr>
          <w:rFonts w:hint="cs"/>
          <w:b/>
          <w:bCs/>
          <w:rtl/>
        </w:rPr>
        <w:t>ניהול פרויקטים (אחד לפחות) שעוסקים בתחום הרפואי</w:t>
      </w:r>
      <w:r w:rsidRPr="000E7D46">
        <w:rPr>
          <w:rFonts w:hint="cs"/>
          <w:rtl/>
        </w:rPr>
        <w:t xml:space="preserve"> או הפרא רפואי</w:t>
      </w:r>
      <w:r w:rsidRPr="000E7D46">
        <w:rPr>
          <w:rFonts w:hint="cs"/>
          <w:b/>
          <w:bCs/>
          <w:rtl/>
        </w:rPr>
        <w:t xml:space="preserve"> </w:t>
      </w:r>
      <w:r w:rsidRPr="000E7D46">
        <w:rPr>
          <w:b/>
          <w:bCs/>
          <w:rtl/>
        </w:rPr>
        <w:t>במהלך</w:t>
      </w:r>
      <w:r w:rsidRPr="000E7D46">
        <w:rPr>
          <w:rFonts w:hint="cs"/>
          <w:b/>
          <w:bCs/>
          <w:rtl/>
        </w:rPr>
        <w:t xml:space="preserve"> שש</w:t>
      </w:r>
      <w:r w:rsidRPr="000E7D46">
        <w:rPr>
          <w:b/>
          <w:bCs/>
          <w:rtl/>
        </w:rPr>
        <w:t xml:space="preserve"> השנים האחרונות הקודמות למועד האחרון להגשת ההצעות (סעיף </w:t>
      </w:r>
      <w:r w:rsidRPr="000E7D46">
        <w:rPr>
          <w:b/>
          <w:bCs/>
          <w:cs/>
        </w:rPr>
        <w:t>‎</w:t>
      </w:r>
      <w:r w:rsidRPr="000E7D46">
        <w:rPr>
          <w:b/>
          <w:bCs/>
        </w:rPr>
        <w:t>3.2.3.2</w:t>
      </w:r>
      <w:r w:rsidRPr="000E7D46">
        <w:rPr>
          <w:b/>
          <w:bCs/>
          <w:rtl/>
        </w:rPr>
        <w:t xml:space="preserve"> למכרז</w:t>
      </w:r>
      <w:r w:rsidRPr="000E7D46">
        <w:rPr>
          <w:rFonts w:hint="cs"/>
          <w:b/>
          <w:bCs/>
          <w:rtl/>
        </w:rPr>
        <w:t>)</w:t>
      </w:r>
    </w:p>
    <w:tbl>
      <w:tblPr>
        <w:tblStyle w:val="a8"/>
        <w:bidiVisual/>
        <w:tblW w:w="13169" w:type="dxa"/>
        <w:jc w:val="right"/>
        <w:tblLook w:val="0000" w:firstRow="0" w:lastRow="0" w:firstColumn="0" w:lastColumn="0" w:noHBand="0" w:noVBand="0"/>
        <w:tblCaption w:val="טבלאות לפירוט ניסיון (למילוי)"/>
        <w:tblDescription w:val="טבלאות לפירוט ניסיון (למילוי)"/>
      </w:tblPr>
      <w:tblGrid>
        <w:gridCol w:w="2121"/>
        <w:gridCol w:w="1302"/>
        <w:gridCol w:w="2760"/>
        <w:gridCol w:w="933"/>
        <w:gridCol w:w="835"/>
        <w:gridCol w:w="870"/>
        <w:gridCol w:w="924"/>
        <w:gridCol w:w="1106"/>
        <w:gridCol w:w="1143"/>
        <w:gridCol w:w="1175"/>
      </w:tblGrid>
      <w:tr w:rsidR="00FA3845" w:rsidRPr="000E7D46" w:rsidTr="00D31F56">
        <w:trPr>
          <w:trHeight w:val="100"/>
          <w:tblHeader/>
          <w:jc w:val="right"/>
        </w:trPr>
        <w:tc>
          <w:tcPr>
            <w:tcW w:w="2121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הגוף / הארגון לו ניתן השירות</w:t>
            </w:r>
          </w:p>
        </w:tc>
        <w:tc>
          <w:tcPr>
            <w:tcW w:w="1302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rFonts w:hint="cs"/>
                <w:b/>
                <w:bCs/>
                <w:rtl/>
              </w:rPr>
              <w:t>האם מדובר בתחום רפואי / פרא רפואי?</w:t>
            </w:r>
          </w:p>
        </w:tc>
        <w:tc>
          <w:tcPr>
            <w:tcW w:w="2760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 xml:space="preserve">פרטים בדבר השירותים או מהות השירות שניתן על-ידי </w:t>
            </w:r>
            <w:r w:rsidRPr="000E7D46">
              <w:rPr>
                <w:rFonts w:hint="cs"/>
                <w:b/>
                <w:bCs/>
                <w:rtl/>
              </w:rPr>
              <w:t>מנהל הפרויקט</w:t>
            </w:r>
            <w:r w:rsidRPr="000E7D46">
              <w:rPr>
                <w:b/>
                <w:bCs/>
                <w:rtl/>
              </w:rPr>
              <w:t xml:space="preserve"> המוצע</w:t>
            </w:r>
          </w:p>
        </w:tc>
        <w:tc>
          <w:tcPr>
            <w:tcW w:w="933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תחילת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(חודש)</w:t>
            </w:r>
          </w:p>
        </w:tc>
        <w:tc>
          <w:tcPr>
            <w:tcW w:w="835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תחילת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(שנה)</w:t>
            </w:r>
          </w:p>
        </w:tc>
        <w:tc>
          <w:tcPr>
            <w:tcW w:w="870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סיום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(חודש)</w:t>
            </w:r>
          </w:p>
        </w:tc>
        <w:tc>
          <w:tcPr>
            <w:tcW w:w="924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סיום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(שנה)</w:t>
            </w:r>
          </w:p>
        </w:tc>
        <w:tc>
          <w:tcPr>
            <w:tcW w:w="1106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איש קשר</w:t>
            </w:r>
          </w:p>
        </w:tc>
        <w:tc>
          <w:tcPr>
            <w:tcW w:w="1143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טלפון נייח ונייד</w:t>
            </w:r>
          </w:p>
        </w:tc>
        <w:tc>
          <w:tcPr>
            <w:tcW w:w="1175" w:type="dxa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תפקיד</w:t>
            </w: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212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302" w:type="dxa"/>
          </w:tcPr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</w:rPr>
            </w:pPr>
            <w:r w:rsidRPr="000E7D46">
              <w:rPr>
                <w:rFonts w:hint="cs"/>
                <w:szCs w:val="20"/>
                <w:rtl/>
              </w:rPr>
              <w:t>רפואי</w:t>
            </w:r>
          </w:p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  <w:rtl/>
              </w:rPr>
            </w:pPr>
            <w:r w:rsidRPr="000E7D46">
              <w:rPr>
                <w:rFonts w:hint="cs"/>
                <w:szCs w:val="20"/>
                <w:rtl/>
              </w:rPr>
              <w:t>פרא-רפואי</w:t>
            </w:r>
          </w:p>
        </w:tc>
        <w:tc>
          <w:tcPr>
            <w:tcW w:w="276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3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3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7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2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6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4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212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302" w:type="dxa"/>
          </w:tcPr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</w:rPr>
            </w:pPr>
            <w:r w:rsidRPr="000E7D46">
              <w:rPr>
                <w:rFonts w:hint="cs"/>
                <w:szCs w:val="20"/>
                <w:rtl/>
              </w:rPr>
              <w:t>רפואי</w:t>
            </w:r>
          </w:p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  <w:rtl/>
              </w:rPr>
            </w:pPr>
            <w:r w:rsidRPr="000E7D46">
              <w:rPr>
                <w:rFonts w:hint="cs"/>
                <w:szCs w:val="20"/>
                <w:rtl/>
              </w:rPr>
              <w:t>פרא-רפואי</w:t>
            </w:r>
          </w:p>
        </w:tc>
        <w:tc>
          <w:tcPr>
            <w:tcW w:w="276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3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3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7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2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6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4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212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302" w:type="dxa"/>
          </w:tcPr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</w:rPr>
            </w:pPr>
            <w:r w:rsidRPr="000E7D46">
              <w:rPr>
                <w:rFonts w:hint="cs"/>
                <w:szCs w:val="20"/>
                <w:rtl/>
              </w:rPr>
              <w:t>רפואי</w:t>
            </w:r>
          </w:p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  <w:rtl/>
              </w:rPr>
            </w:pPr>
            <w:r w:rsidRPr="000E7D46">
              <w:rPr>
                <w:rFonts w:hint="cs"/>
                <w:szCs w:val="20"/>
                <w:rtl/>
              </w:rPr>
              <w:t>פרא-רפואי</w:t>
            </w:r>
          </w:p>
        </w:tc>
        <w:tc>
          <w:tcPr>
            <w:tcW w:w="276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3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3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7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2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6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4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  <w:jc w:val="right"/>
        </w:trPr>
        <w:tc>
          <w:tcPr>
            <w:tcW w:w="2121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302" w:type="dxa"/>
          </w:tcPr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</w:rPr>
            </w:pPr>
            <w:r w:rsidRPr="000E7D46">
              <w:rPr>
                <w:rFonts w:hint="cs"/>
                <w:szCs w:val="20"/>
                <w:rtl/>
              </w:rPr>
              <w:t>רפואי</w:t>
            </w:r>
          </w:p>
          <w:p w:rsidR="00FA3845" w:rsidRPr="000E7D46" w:rsidRDefault="00FA3845" w:rsidP="00FA3845">
            <w:pPr>
              <w:pStyle w:val="afe"/>
              <w:numPr>
                <w:ilvl w:val="0"/>
                <w:numId w:val="20"/>
              </w:numPr>
              <w:bidi/>
              <w:spacing w:line="240" w:lineRule="auto"/>
              <w:ind w:left="445"/>
              <w:rPr>
                <w:szCs w:val="20"/>
                <w:rtl/>
              </w:rPr>
            </w:pPr>
            <w:r w:rsidRPr="000E7D46">
              <w:rPr>
                <w:rFonts w:hint="cs"/>
                <w:szCs w:val="20"/>
                <w:rtl/>
              </w:rPr>
              <w:t>פרא-רפואי</w:t>
            </w:r>
          </w:p>
        </w:tc>
        <w:tc>
          <w:tcPr>
            <w:tcW w:w="276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3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3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870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924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06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43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1175" w:type="dxa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</w:tbl>
    <w:p w:rsidR="00FA3845" w:rsidRPr="000E7D46" w:rsidRDefault="00FA3845" w:rsidP="00FA3845">
      <w:pPr>
        <w:pStyle w:val="HNormal"/>
        <w:tabs>
          <w:tab w:val="left" w:leader="underscore" w:pos="8309"/>
        </w:tabs>
        <w:spacing w:after="0"/>
        <w:ind w:left="394"/>
        <w:rPr>
          <w:rtl/>
        </w:rPr>
      </w:pPr>
      <w:r w:rsidRPr="000E7D46">
        <w:rPr>
          <w:rtl/>
        </w:rPr>
        <w:t>* ניתן להוסיף שורות, ככל הנדרש, כל זמן שכל שורה כוללת את כל העמודות דלעיל.</w:t>
      </w:r>
    </w:p>
    <w:p w:rsidR="00FA3845" w:rsidRPr="000E7D46" w:rsidRDefault="00FA3845" w:rsidP="00FA3845">
      <w:pPr>
        <w:rPr>
          <w:rtl/>
        </w:rPr>
      </w:pPr>
      <w:r w:rsidRPr="000E7D46">
        <w:rPr>
          <w:rtl/>
        </w:rPr>
        <w:br w:type="page"/>
      </w:r>
    </w:p>
    <w:p w:rsidR="00FA3845" w:rsidRPr="000E7D46" w:rsidRDefault="00FA3845" w:rsidP="00FA3845">
      <w:pPr>
        <w:pStyle w:val="HNormal"/>
        <w:numPr>
          <w:ilvl w:val="1"/>
          <w:numId w:val="9"/>
        </w:numPr>
        <w:tabs>
          <w:tab w:val="left" w:pos="849"/>
        </w:tabs>
        <w:spacing w:after="0" w:line="360" w:lineRule="auto"/>
        <w:ind w:left="1134" w:hanging="774"/>
        <w:rPr>
          <w:b/>
          <w:bCs/>
        </w:rPr>
      </w:pPr>
      <w:r w:rsidRPr="000E7D46">
        <w:rPr>
          <w:b/>
          <w:bCs/>
          <w:rtl/>
        </w:rPr>
        <w:lastRenderedPageBreak/>
        <w:t xml:space="preserve">על המציע למלא בטבלה שלהלן את ניסיונו של </w:t>
      </w:r>
      <w:r w:rsidRPr="000E7D46">
        <w:rPr>
          <w:rFonts w:hint="cs"/>
          <w:b/>
          <w:bCs/>
          <w:rtl/>
        </w:rPr>
        <w:t>מנהל הפרויקט</w:t>
      </w:r>
      <w:r w:rsidRPr="000E7D46">
        <w:rPr>
          <w:b/>
          <w:bCs/>
          <w:rtl/>
        </w:rPr>
        <w:t xml:space="preserve"> המוצע ב</w:t>
      </w:r>
      <w:r w:rsidRPr="000E7D46">
        <w:rPr>
          <w:rFonts w:hint="cs"/>
          <w:b/>
          <w:bCs/>
          <w:rtl/>
        </w:rPr>
        <w:t>ניהול פרויקט</w:t>
      </w:r>
      <w:r w:rsidRPr="000E7D46">
        <w:rPr>
          <w:b/>
          <w:bCs/>
          <w:rtl/>
        </w:rPr>
        <w:t xml:space="preserve"> (סעיף </w:t>
      </w:r>
      <w:r w:rsidRPr="000E7D46">
        <w:rPr>
          <w:b/>
          <w:bCs/>
          <w:cs/>
        </w:rPr>
        <w:t>‎</w:t>
      </w:r>
      <w:r w:rsidRPr="000E7D46">
        <w:rPr>
          <w:b/>
          <w:bCs/>
        </w:rPr>
        <w:t>3.2.3.3</w:t>
      </w:r>
      <w:r w:rsidRPr="000E7D46">
        <w:rPr>
          <w:b/>
          <w:bCs/>
          <w:rtl/>
        </w:rPr>
        <w:t xml:space="preserve"> למכרז):</w:t>
      </w:r>
    </w:p>
    <w:tbl>
      <w:tblPr>
        <w:tblStyle w:val="a8"/>
        <w:bidiVisual/>
        <w:tblW w:w="4895" w:type="pct"/>
        <w:tblInd w:w="301" w:type="dxa"/>
        <w:tblLook w:val="0000" w:firstRow="0" w:lastRow="0" w:firstColumn="0" w:lastColumn="0" w:noHBand="0" w:noVBand="0"/>
        <w:tblCaption w:val="טבלאות לפירוט ניסיון (למילוי)"/>
        <w:tblDescription w:val="טבלאות לפירוט ניסיון (למילוי)"/>
      </w:tblPr>
      <w:tblGrid>
        <w:gridCol w:w="1432"/>
        <w:gridCol w:w="1858"/>
        <w:gridCol w:w="1030"/>
        <w:gridCol w:w="910"/>
        <w:gridCol w:w="904"/>
        <w:gridCol w:w="1008"/>
        <w:gridCol w:w="814"/>
        <w:gridCol w:w="814"/>
        <w:gridCol w:w="814"/>
        <w:gridCol w:w="814"/>
        <w:gridCol w:w="1210"/>
        <w:gridCol w:w="1215"/>
        <w:gridCol w:w="1210"/>
      </w:tblGrid>
      <w:tr w:rsidR="00FA3845" w:rsidRPr="000E7D46" w:rsidTr="00D31F56">
        <w:trPr>
          <w:trHeight w:val="100"/>
          <w:tblHeader/>
        </w:trPr>
        <w:tc>
          <w:tcPr>
            <w:tcW w:w="510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הגוף / הארגון לו ניתן השירות</w:t>
            </w:r>
          </w:p>
        </w:tc>
        <w:tc>
          <w:tcPr>
            <w:tcW w:w="662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 xml:space="preserve">פרטים בדבר השירותים או מהות השירות שניתן על-ידי </w:t>
            </w:r>
            <w:r w:rsidRPr="000E7D46">
              <w:rPr>
                <w:rFonts w:hint="cs"/>
                <w:b/>
                <w:bCs/>
                <w:rtl/>
              </w:rPr>
              <w:t>מנהל הפרויקט</w:t>
            </w:r>
            <w:r w:rsidRPr="000E7D46">
              <w:rPr>
                <w:b/>
                <w:bCs/>
                <w:rtl/>
              </w:rPr>
              <w:t xml:space="preserve"> המוצע</w:t>
            </w:r>
          </w:p>
        </w:tc>
        <w:tc>
          <w:tcPr>
            <w:tcW w:w="367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rtl/>
              </w:rPr>
              <w:t>תחום הפרויקט (האם שירותים רפואיים או פרא רפואיים?)</w:t>
            </w:r>
          </w:p>
        </w:tc>
        <w:tc>
          <w:tcPr>
            <w:tcW w:w="324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rtl/>
              </w:rPr>
              <w:t>היקף כספי שנתי של הפרויקט כולל מע"מ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rtl/>
              </w:rPr>
              <w:t>מספר העובדים שניהל</w:t>
            </w:r>
          </w:p>
        </w:tc>
        <w:tc>
          <w:tcPr>
            <w:tcW w:w="359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b/>
                <w:bCs/>
                <w:rtl/>
              </w:rPr>
              <w:t>פירוט היישובים בהם ניתנו השירותים בפריסה ארצית</w:t>
            </w:r>
          </w:p>
        </w:tc>
        <w:tc>
          <w:tcPr>
            <w:tcW w:w="290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תחילת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(חודש)</w:t>
            </w:r>
          </w:p>
        </w:tc>
        <w:tc>
          <w:tcPr>
            <w:tcW w:w="290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תחילת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(שנה)</w:t>
            </w:r>
          </w:p>
        </w:tc>
        <w:tc>
          <w:tcPr>
            <w:tcW w:w="290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סיום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(חודש)</w:t>
            </w:r>
          </w:p>
        </w:tc>
        <w:tc>
          <w:tcPr>
            <w:tcW w:w="290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/>
                <w:b/>
                <w:bCs/>
                <w:rtl/>
              </w:rPr>
              <w:t>תאריך סיום מתן שירות</w:t>
            </w:r>
          </w:p>
          <w:p w:rsidR="00FA3845" w:rsidRPr="000E7D46" w:rsidRDefault="00FA3845" w:rsidP="00D31F5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0E7D46">
              <w:rPr>
                <w:rFonts w:asciiTheme="minorBidi" w:hAnsiTheme="minorBidi" w:cstheme="minorBidi" w:hint="cs"/>
                <w:rtl/>
              </w:rPr>
              <w:t>(שנה)</w:t>
            </w:r>
          </w:p>
        </w:tc>
        <w:tc>
          <w:tcPr>
            <w:tcW w:w="431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שם איש קשר</w:t>
            </w:r>
          </w:p>
        </w:tc>
        <w:tc>
          <w:tcPr>
            <w:tcW w:w="433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טלפון נייח ונייד</w:t>
            </w:r>
          </w:p>
        </w:tc>
        <w:tc>
          <w:tcPr>
            <w:tcW w:w="431" w:type="pct"/>
            <w:shd w:val="clear" w:color="auto" w:fill="F2F2F2" w:themeFill="background1" w:themeFillShade="F2"/>
          </w:tcPr>
          <w:p w:rsidR="00FA3845" w:rsidRPr="000E7D46" w:rsidRDefault="00FA3845" w:rsidP="00D31F56">
            <w:pPr>
              <w:jc w:val="center"/>
              <w:rPr>
                <w:b/>
                <w:bCs/>
                <w:rtl/>
              </w:rPr>
            </w:pPr>
            <w:r w:rsidRPr="000E7D46">
              <w:rPr>
                <w:b/>
                <w:bCs/>
                <w:rtl/>
              </w:rPr>
              <w:t>תפקיד</w:t>
            </w:r>
          </w:p>
        </w:tc>
      </w:tr>
      <w:tr w:rsidR="00FA3845" w:rsidRPr="000E7D46" w:rsidTr="00D31F56">
        <w:trPr>
          <w:trHeight w:val="850"/>
        </w:trPr>
        <w:tc>
          <w:tcPr>
            <w:tcW w:w="51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66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67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4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59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3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</w:trPr>
        <w:tc>
          <w:tcPr>
            <w:tcW w:w="51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66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67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4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59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3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</w:trPr>
        <w:tc>
          <w:tcPr>
            <w:tcW w:w="51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66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67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4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59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3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  <w:tr w:rsidR="00FA3845" w:rsidRPr="000E7D46" w:rsidTr="00D31F56">
        <w:trPr>
          <w:trHeight w:val="850"/>
        </w:trPr>
        <w:tc>
          <w:tcPr>
            <w:tcW w:w="51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66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67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4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22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359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290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3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  <w:tc>
          <w:tcPr>
            <w:tcW w:w="431" w:type="pct"/>
          </w:tcPr>
          <w:p w:rsidR="00FA3845" w:rsidRPr="000E7D46" w:rsidRDefault="00FA3845" w:rsidP="00D31F56">
            <w:pPr>
              <w:rPr>
                <w:rtl/>
              </w:rPr>
            </w:pPr>
          </w:p>
        </w:tc>
      </w:tr>
    </w:tbl>
    <w:p w:rsidR="00FA3845" w:rsidRPr="000E7D46" w:rsidRDefault="00FA3845" w:rsidP="00FA3845">
      <w:pPr>
        <w:pStyle w:val="HNormal"/>
        <w:tabs>
          <w:tab w:val="left" w:leader="underscore" w:pos="8309"/>
        </w:tabs>
        <w:spacing w:after="0"/>
        <w:ind w:left="394"/>
        <w:rPr>
          <w:rtl/>
        </w:rPr>
      </w:pPr>
      <w:r w:rsidRPr="000E7D46">
        <w:rPr>
          <w:rtl/>
        </w:rPr>
        <w:t>* ניתן להוסיף שורות, ככל הנדרש, כל זמן שכל שורה כוללת את כל העמודות דלעיל.</w:t>
      </w:r>
    </w:p>
    <w:p w:rsidR="00FA3845" w:rsidRPr="000E7D46" w:rsidRDefault="00FA3845" w:rsidP="00FA3845">
      <w:pPr>
        <w:pStyle w:val="afe"/>
        <w:autoSpaceDE w:val="0"/>
        <w:autoSpaceDN w:val="0"/>
        <w:bidi/>
        <w:ind w:left="0"/>
        <w:jc w:val="center"/>
        <w:rPr>
          <w:b/>
          <w:bCs/>
          <w:rtl/>
        </w:rPr>
      </w:pPr>
    </w:p>
    <w:p w:rsidR="00FA3845" w:rsidRPr="000E7D46" w:rsidRDefault="00FA3845" w:rsidP="00FA3845">
      <w:pPr>
        <w:pStyle w:val="afe"/>
        <w:autoSpaceDE w:val="0"/>
        <w:autoSpaceDN w:val="0"/>
        <w:bidi/>
        <w:ind w:left="0"/>
        <w:jc w:val="center"/>
        <w:rPr>
          <w:b/>
          <w:bCs/>
          <w:rtl/>
        </w:rPr>
        <w:sectPr w:rsidR="00FA3845" w:rsidRPr="000E7D46" w:rsidSect="00FD510A">
          <w:endnotePr>
            <w:numFmt w:val="lowerLetter"/>
          </w:endnotePr>
          <w:pgSz w:w="16838" w:h="11906" w:orient="landscape"/>
          <w:pgMar w:top="851" w:right="1247" w:bottom="1701" w:left="1247" w:header="720" w:footer="720" w:gutter="0"/>
          <w:cols w:space="720"/>
          <w:docGrid w:linePitch="326"/>
        </w:sectPr>
      </w:pPr>
    </w:p>
    <w:p w:rsidR="00FA3845" w:rsidRPr="000E7D46" w:rsidRDefault="00FA3845" w:rsidP="00FA3845">
      <w:pPr>
        <w:pStyle w:val="afe"/>
        <w:autoSpaceDE w:val="0"/>
        <w:autoSpaceDN w:val="0"/>
        <w:bidi/>
        <w:ind w:left="198" w:right="284"/>
        <w:jc w:val="center"/>
        <w:rPr>
          <w:b/>
          <w:bCs/>
          <w:rtl/>
        </w:rPr>
      </w:pPr>
      <w:r w:rsidRPr="000E7D46">
        <w:rPr>
          <w:b/>
          <w:bCs/>
          <w:rtl/>
        </w:rPr>
        <w:lastRenderedPageBreak/>
        <w:t xml:space="preserve">הצהרת </w:t>
      </w:r>
      <w:r w:rsidRPr="000E7D46">
        <w:rPr>
          <w:rFonts w:hint="cs"/>
          <w:b/>
          <w:bCs/>
          <w:rtl/>
        </w:rPr>
        <w:t>מנהל הפרויקט המוצע</w:t>
      </w:r>
    </w:p>
    <w:p w:rsidR="00FA3845" w:rsidRPr="000E7D46" w:rsidRDefault="00FA3845" w:rsidP="00FA3845">
      <w:pPr>
        <w:pStyle w:val="afe"/>
        <w:autoSpaceDE w:val="0"/>
        <w:autoSpaceDN w:val="0"/>
        <w:bidi/>
        <w:spacing w:line="240" w:lineRule="auto"/>
        <w:ind w:left="198" w:right="284"/>
      </w:pPr>
      <w:r w:rsidRPr="000E7D46">
        <w:rPr>
          <w:rtl/>
        </w:rPr>
        <w:t xml:space="preserve">אני הח"מ __________, </w:t>
      </w:r>
      <w:r w:rsidRPr="000E7D46">
        <w:rPr>
          <w:rFonts w:asciiTheme="minorBidi" w:hAnsiTheme="minorBidi" w:cstheme="minorBidi"/>
          <w:rtl/>
        </w:rPr>
        <w:t>נושא</w:t>
      </w:r>
      <w:r w:rsidRPr="000E7D46">
        <w:rPr>
          <w:rtl/>
        </w:rPr>
        <w:t xml:space="preserve"> תעודת זהות מספר __________ לאחר שהוזהרתי כי עליי לומר את האמת וכי אהיה צפוי לעונשים הקבועים בחוק אם לא אעשה כן, מצהיר בזאת כדלהלן:</w:t>
      </w:r>
    </w:p>
    <w:p w:rsidR="00FA3845" w:rsidRPr="000E7D46" w:rsidRDefault="00FA3845" w:rsidP="00FA3845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198" w:right="284"/>
      </w:pPr>
      <w:bookmarkStart w:id="24" w:name="_Ref444076046"/>
      <w:r w:rsidRPr="000E7D46">
        <w:rPr>
          <w:rtl/>
        </w:rPr>
        <w:t xml:space="preserve">ידוע לי כי במסגרת הצעתו של </w:t>
      </w:r>
      <w:r w:rsidRPr="000E7D46">
        <w:rPr>
          <w:rFonts w:asciiTheme="minorBidi" w:hAnsiTheme="minorBidi" w:cstheme="minorBidi"/>
          <w:rtl/>
        </w:rPr>
        <w:t>המציע</w:t>
      </w:r>
      <w:r w:rsidRPr="000E7D46">
        <w:rPr>
          <w:rtl/>
        </w:rPr>
        <w:t xml:space="preserve"> ___________________ (יש להשלים את שם המציע) </w:t>
      </w:r>
      <w:r w:rsidRPr="000E7D46">
        <w:rPr>
          <w:b/>
          <w:bCs/>
          <w:rtl/>
        </w:rPr>
        <w:t>במכרז מספר 173/2020</w:t>
      </w:r>
      <w:r w:rsidRPr="000E7D46">
        <w:rPr>
          <w:rtl/>
        </w:rPr>
        <w:t xml:space="preserve"> – </w:t>
      </w:r>
      <w:r w:rsidRPr="000E7D46">
        <w:rPr>
          <w:b/>
          <w:bCs/>
          <w:rtl/>
          <w:lang w:eastAsia="en-US"/>
        </w:rPr>
        <w:t xml:space="preserve">ביצוע בדיקות דיגום </w:t>
      </w:r>
      <w:r w:rsidRPr="000E7D46">
        <w:rPr>
          <w:b/>
          <w:bCs/>
          <w:noProof/>
          <w:rtl/>
          <w:lang w:eastAsia="en-US"/>
        </w:rPr>
        <w:t>קורונה, ב</w:t>
      </w:r>
      <w:r w:rsidRPr="000E7D46">
        <w:rPr>
          <w:rFonts w:hint="cs"/>
          <w:b/>
          <w:bCs/>
          <w:noProof/>
          <w:rtl/>
          <w:lang w:eastAsia="en-US"/>
        </w:rPr>
        <w:t>פריסה</w:t>
      </w:r>
      <w:r w:rsidRPr="000E7D46">
        <w:rPr>
          <w:rFonts w:asciiTheme="minorBidi" w:hAnsiTheme="minorBidi" w:cstheme="minorBidi" w:hint="cs"/>
          <w:b/>
          <w:bCs/>
          <w:rtl/>
          <w:lang w:eastAsia="en-US"/>
        </w:rPr>
        <w:t xml:space="preserve"> ארצית</w:t>
      </w:r>
      <w:r w:rsidRPr="000E7D46">
        <w:rPr>
          <w:rtl/>
        </w:rPr>
        <w:t xml:space="preserve"> (להלן – "המציע") אני מוצע לשמש בתפקיד </w:t>
      </w:r>
      <w:r w:rsidRPr="000E7D46">
        <w:rPr>
          <w:rFonts w:hint="cs"/>
          <w:rtl/>
        </w:rPr>
        <w:t>מנהל הפרויקט</w:t>
      </w:r>
      <w:r w:rsidRPr="000E7D46">
        <w:rPr>
          <w:rtl/>
        </w:rPr>
        <w:t>.</w:t>
      </w:r>
      <w:bookmarkEnd w:id="24"/>
    </w:p>
    <w:p w:rsidR="00FA3845" w:rsidRPr="000E7D46" w:rsidRDefault="00FA3845" w:rsidP="00FA3845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198" w:right="284"/>
      </w:pPr>
      <w:r w:rsidRPr="000E7D46">
        <w:rPr>
          <w:rtl/>
        </w:rPr>
        <w:t xml:space="preserve">הנני מצהיר כי אני עומד בדרישות ההשכלה והניסיון לתפקיד </w:t>
      </w:r>
      <w:r w:rsidRPr="000E7D46">
        <w:rPr>
          <w:rFonts w:hint="cs"/>
          <w:rtl/>
        </w:rPr>
        <w:t>מנהל הפרויקט</w:t>
      </w:r>
      <w:r w:rsidRPr="000E7D46">
        <w:rPr>
          <w:rtl/>
        </w:rPr>
        <w:t xml:space="preserve"> כנדרש במכרז זה.</w:t>
      </w:r>
    </w:p>
    <w:p w:rsidR="00FA3845" w:rsidRPr="000E7D46" w:rsidRDefault="00FA3845" w:rsidP="00FA3845">
      <w:pPr>
        <w:pStyle w:val="afe"/>
        <w:numPr>
          <w:ilvl w:val="0"/>
          <w:numId w:val="12"/>
        </w:numPr>
        <w:autoSpaceDE w:val="0"/>
        <w:autoSpaceDN w:val="0"/>
        <w:bidi/>
        <w:spacing w:line="240" w:lineRule="auto"/>
        <w:ind w:left="198" w:right="284"/>
      </w:pPr>
      <w:r w:rsidRPr="000E7D46">
        <w:rPr>
          <w:rtl/>
        </w:rPr>
        <w:t xml:space="preserve">הנני מתחייב לשמש בתפקיד </w:t>
      </w:r>
      <w:r w:rsidRPr="000E7D46">
        <w:rPr>
          <w:rFonts w:hint="cs"/>
          <w:rtl/>
        </w:rPr>
        <w:t>מנהל הפרויקט</w:t>
      </w:r>
      <w:r w:rsidRPr="000E7D46">
        <w:rPr>
          <w:rtl/>
        </w:rPr>
        <w:t xml:space="preserve"> עבור המציע בהיקף הנדרש כמפורט במכרז זה, ככל שהצעתו של המציע תיבחר כהצעה הזוכה. </w:t>
      </w:r>
    </w:p>
    <w:p w:rsidR="00D569B9" w:rsidRPr="000E7D46" w:rsidRDefault="00D569B9" w:rsidP="00D569B9">
      <w:pPr>
        <w:autoSpaceDE w:val="0"/>
        <w:autoSpaceDN w:val="0"/>
        <w:spacing w:after="0" w:line="360" w:lineRule="auto"/>
        <w:ind w:left="360"/>
        <w:contextualSpacing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4672"/>
        <w:gridCol w:w="2324"/>
      </w:tblGrid>
      <w:tr w:rsidR="00D569B9" w:rsidRPr="000E7D46" w:rsidTr="00D569B9">
        <w:trPr>
          <w:tblHeader/>
          <w:jc w:val="center"/>
        </w:trPr>
        <w:tc>
          <w:tcPr>
            <w:tcW w:w="4672" w:type="dxa"/>
          </w:tcPr>
          <w:p w:rsidR="00D569B9" w:rsidRPr="000E7D46" w:rsidRDefault="00D569B9" w:rsidP="004979DD">
            <w:pPr>
              <w:numPr>
                <w:ilvl w:val="2"/>
                <w:numId w:val="0"/>
              </w:numPr>
              <w:tabs>
                <w:tab w:val="num" w:pos="1701"/>
              </w:tabs>
              <w:spacing w:before="120" w:after="60"/>
              <w:jc w:val="center"/>
              <w:rPr>
                <w:rFonts w:asciiTheme="minorBidi" w:eastAsia="Times New Roman" w:hAnsiTheme="minorBidi"/>
                <w:szCs w:val="24"/>
                <w:rtl/>
                <w:lang w:eastAsia="he-IL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חתימת מנהל</w:t>
            </w:r>
            <w:r w:rsidR="00FA3845" w:rsidRPr="000E7D46">
              <w:rPr>
                <w:rFonts w:asciiTheme="minorBidi" w:eastAsia="Times New Roman" w:hAnsiTheme="minorBidi" w:hint="cs"/>
                <w:sz w:val="24"/>
                <w:szCs w:val="24"/>
                <w:rtl/>
                <w:lang w:eastAsia="he-IL"/>
              </w:rPr>
              <w:t xml:space="preserve"> הפרויקט</w:t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 xml:space="preserve"> המוצע</w:t>
            </w:r>
          </w:p>
        </w:tc>
        <w:tc>
          <w:tcPr>
            <w:tcW w:w="2324" w:type="dxa"/>
          </w:tcPr>
          <w:p w:rsidR="00D569B9" w:rsidRPr="000E7D46" w:rsidRDefault="00D569B9" w:rsidP="004979DD">
            <w:pPr>
              <w:numPr>
                <w:ilvl w:val="2"/>
                <w:numId w:val="0"/>
              </w:numPr>
              <w:tabs>
                <w:tab w:val="num" w:pos="1701"/>
              </w:tabs>
              <w:spacing w:before="120" w:after="6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תאריך</w:t>
            </w:r>
          </w:p>
        </w:tc>
      </w:tr>
      <w:tr w:rsidR="00D569B9" w:rsidRPr="000E7D46" w:rsidTr="00D569B9">
        <w:trPr>
          <w:jc w:val="center"/>
        </w:trPr>
        <w:tc>
          <w:tcPr>
            <w:tcW w:w="4672" w:type="dxa"/>
          </w:tcPr>
          <w:p w:rsidR="00D569B9" w:rsidRPr="000E7D46" w:rsidRDefault="00D569B9" w:rsidP="004979DD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</w:tabs>
              <w:spacing w:before="120" w:after="60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2324" w:type="dxa"/>
          </w:tcPr>
          <w:p w:rsidR="00D569B9" w:rsidRPr="000E7D46" w:rsidRDefault="00D569B9" w:rsidP="004979DD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</w:tabs>
              <w:spacing w:before="120" w:after="60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D569B9">
      <w:pPr>
        <w:autoSpaceDE w:val="0"/>
        <w:autoSpaceDN w:val="0"/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D569B9" w:rsidRPr="000E7D46" w:rsidRDefault="00D569B9" w:rsidP="00D569B9">
      <w:pPr>
        <w:spacing w:after="0" w:line="240" w:lineRule="auto"/>
        <w:ind w:right="567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Cs/>
          <w:sz w:val="24"/>
          <w:szCs w:val="24"/>
          <w:rtl/>
          <w:lang w:eastAsia="he-IL"/>
        </w:rPr>
        <w:t>אישור</w:t>
      </w: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עורך דין</w:t>
      </w: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עו"ד מאשר/ת כי ביום _____________ הופיע/ה בפני במשרדי אשר ברח' _________________ בישוב /בעיר_________________ מר / גב' _________________ שזיהה /תה עצמו/ה על ידי ת.ז.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0E7D46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0E7D46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9F314D">
      <w:p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 w:val="24"/>
          <w:szCs w:val="24"/>
          <w:rtl/>
          <w:lang w:eastAsia="he-IL"/>
        </w:rPr>
        <w:br w:type="page"/>
      </w:r>
    </w:p>
    <w:p w:rsidR="00D569B9" w:rsidRPr="000E7D46" w:rsidRDefault="00D569B9" w:rsidP="00D569B9">
      <w:pPr>
        <w:autoSpaceDE w:val="0"/>
        <w:autoSpaceDN w:val="0"/>
        <w:spacing w:after="0" w:line="360" w:lineRule="auto"/>
        <w:ind w:left="360"/>
        <w:contextualSpacing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  <w:sectPr w:rsidR="00D569B9" w:rsidRPr="000E7D46" w:rsidSect="00D569B9">
          <w:endnotePr>
            <w:numFmt w:val="lowerLetter"/>
          </w:endnotePr>
          <w:pgSz w:w="16838" w:h="11906" w:orient="landscape"/>
          <w:pgMar w:top="1276" w:right="851" w:bottom="1276" w:left="1701" w:header="720" w:footer="720" w:gutter="0"/>
          <w:cols w:space="720"/>
          <w:bidi/>
          <w:rtlGutter/>
          <w:docGrid w:linePitch="326"/>
        </w:sectPr>
      </w:pPr>
    </w:p>
    <w:p w:rsidR="00D569B9" w:rsidRPr="000E7D46" w:rsidRDefault="00D569B9" w:rsidP="009F314D">
      <w:pPr>
        <w:pStyle w:val="30"/>
        <w:rPr>
          <w:rtl/>
        </w:rPr>
      </w:pPr>
      <w:r w:rsidRPr="000E7D46">
        <w:rPr>
          <w:rtl/>
        </w:rPr>
        <w:lastRenderedPageBreak/>
        <w:t>חתימת המציע ואימות חתימה</w:t>
      </w:r>
    </w:p>
    <w:p w:rsidR="00D569B9" w:rsidRPr="000E7D46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חתימת המציע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4979DD" w:rsidRPr="000E7D46" w:rsidTr="00D90902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  <w:r w:rsidRPr="000E7D46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 המציע</w:t>
            </w:r>
          </w:p>
        </w:tc>
      </w:tr>
      <w:tr w:rsidR="004979DD" w:rsidRPr="000E7D46" w:rsidTr="00D90902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0E7D46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0E7D46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</w:t>
      </w:r>
    </w:p>
    <w:p w:rsidR="00D569B9" w:rsidRPr="000E7D46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0E7D46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עו"ד מאשר/ת כי ביום _____________ הופיע/ה בפני במשרדי אשר ברח' _________________ בישוב /בעיר_________________ מר / גב' _________________ שזיהה /תה עצמו/ה על ידי ת.ז.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0E7D46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0E7D46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FC1C62">
            <w:pPr>
              <w:numPr>
                <w:ilvl w:val="1"/>
                <w:numId w:val="0"/>
              </w:numPr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D569B9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0E7D46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0E7D46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FC1C62" w:rsidRDefault="00FC1C62" w:rsidP="00D569B9">
      <w:pPr>
        <w:spacing w:after="0" w:line="36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bookmarkEnd w:id="13"/>
    <w:bookmarkEnd w:id="14"/>
    <w:bookmarkEnd w:id="15"/>
    <w:bookmarkEnd w:id="19"/>
    <w:p w:rsidR="00D569B9" w:rsidRPr="00D569B9" w:rsidRDefault="00D569B9" w:rsidP="00FA3845">
      <w:pPr>
        <w:bidi w:val="0"/>
        <w:rPr>
          <w:rFonts w:asciiTheme="minorBidi" w:eastAsia="Times New Roman" w:hAnsiTheme="minorBidi"/>
          <w:color w:val="000000"/>
          <w:sz w:val="24"/>
          <w:szCs w:val="24"/>
          <w:rtl/>
        </w:rPr>
      </w:pPr>
    </w:p>
    <w:sectPr w:rsidR="00D569B9" w:rsidRPr="00D569B9" w:rsidSect="00D569B9">
      <w:pgSz w:w="11906" w:h="16838"/>
      <w:pgMar w:top="1440" w:right="991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2F" w:rsidRDefault="00B0162F" w:rsidP="00D569B9">
      <w:pPr>
        <w:spacing w:after="0" w:line="240" w:lineRule="auto"/>
      </w:pPr>
      <w:r>
        <w:separator/>
      </w:r>
    </w:p>
  </w:endnote>
  <w:endnote w:type="continuationSeparator" w:id="0">
    <w:p w:rsidR="00B0162F" w:rsidRDefault="00B0162F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Aria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5F106C">
      <w:rPr>
        <w:noProof/>
        <w:snapToGrid w:val="0"/>
        <w:sz w:val="16"/>
        <w:szCs w:val="20"/>
        <w:rtl/>
      </w:rPr>
      <w:t>14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5F106C">
      <w:rPr>
        <w:noProof/>
        <w:snapToGrid w:val="0"/>
        <w:sz w:val="16"/>
        <w:szCs w:val="20"/>
        <w:rtl/>
      </w:rPr>
      <w:t>14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1ED15DB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2F" w:rsidRDefault="00B0162F" w:rsidP="00D569B9">
      <w:pPr>
        <w:spacing w:after="0" w:line="240" w:lineRule="auto"/>
      </w:pPr>
      <w:r>
        <w:separator/>
      </w:r>
    </w:p>
  </w:footnote>
  <w:footnote w:type="continuationSeparator" w:id="0">
    <w:p w:rsidR="00B0162F" w:rsidRDefault="00B0162F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595"/>
      <w:gridCol w:w="222"/>
      <w:gridCol w:w="222"/>
    </w:tblGrid>
    <w:tr w:rsidR="00890DAE" w:rsidRPr="00D569B9" w:rsidTr="00F96F99">
      <w:trPr>
        <w:trHeight w:val="1270"/>
        <w:tblHeader/>
      </w:trPr>
      <w:tc>
        <w:tcPr>
          <w:tcW w:w="0" w:type="auto"/>
          <w:hideMark/>
        </w:tcPr>
        <w:p w:rsidR="00890DAE" w:rsidRPr="000E7D46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0E7D46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0E7D46" w:rsidRDefault="00890DAE" w:rsidP="000E7D46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חוברת הצעה עבור מכרז פומבי</w:t>
          </w:r>
          <w:r w:rsidRPr="000E7D46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דו-שלבי</w: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0E7D46" w:rsidRPr="000E7D46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173</w: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/</w:t>
          </w:r>
          <w:r w:rsidR="000E7D46" w:rsidRPr="000E7D46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2020</w:t>
          </w:r>
          <w:r w:rsidRPr="000E7D46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0" w:type="auto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0" w:type="auto"/>
          <w:vAlign w:val="center"/>
          <w:hideMark/>
        </w:tcPr>
        <w:p w:rsidR="00890DAE" w:rsidRPr="00D569B9" w:rsidRDefault="00890DAE" w:rsidP="00890DAE">
          <w:pPr>
            <w:pStyle w:val="a4"/>
            <w:spacing w:line="240" w:lineRule="auto"/>
            <w:ind w:left="57"/>
            <w:jc w:val="right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1853DE9"/>
    <w:multiLevelType w:val="hybridMultilevel"/>
    <w:tmpl w:val="866C5028"/>
    <w:lvl w:ilvl="0" w:tplc="B6206BF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0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5C2253DA"/>
    <w:multiLevelType w:val="multilevel"/>
    <w:tmpl w:val="21D2B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1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13"/>
  </w:num>
  <w:num w:numId="10">
    <w:abstractNumId w:val="17"/>
  </w:num>
  <w:num w:numId="11">
    <w:abstractNumId w:val="18"/>
  </w:num>
  <w:num w:numId="12">
    <w:abstractNumId w:val="3"/>
  </w:num>
  <w:num w:numId="13">
    <w:abstractNumId w:val="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9"/>
  </w:num>
  <w:num w:numId="16">
    <w:abstractNumId w:val="1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2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1724B"/>
    <w:rsid w:val="000E7D46"/>
    <w:rsid w:val="00136F3B"/>
    <w:rsid w:val="002304A7"/>
    <w:rsid w:val="00250241"/>
    <w:rsid w:val="00294AC0"/>
    <w:rsid w:val="003134D6"/>
    <w:rsid w:val="003343F7"/>
    <w:rsid w:val="004979DD"/>
    <w:rsid w:val="0055703B"/>
    <w:rsid w:val="00567536"/>
    <w:rsid w:val="005F106C"/>
    <w:rsid w:val="007E044A"/>
    <w:rsid w:val="00890DAE"/>
    <w:rsid w:val="009F314D"/>
    <w:rsid w:val="00AF0A30"/>
    <w:rsid w:val="00B0162F"/>
    <w:rsid w:val="00BE431E"/>
    <w:rsid w:val="00D569B9"/>
    <w:rsid w:val="00E062C8"/>
    <w:rsid w:val="00E45D94"/>
    <w:rsid w:val="00FA3845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lp1,Bullet List,FooterText,numbered,Paragraphe de liste1,פיסקת רשימה11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lp1 תו,Bullet List תו,FooterText תו,numbered תו,Paragraphe de liste1 תו,פיסקת רשימה11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E694A41E</Template>
  <TotalTime>1</TotalTime>
  <Pages>14</Pages>
  <Words>1886</Words>
  <Characters>9770</Characters>
  <Application>Microsoft Office Word</Application>
  <DocSecurity>4</DocSecurity>
  <Lines>535</Lines>
  <Paragraphs>228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נספחי מכרז 173/2020 ביצוע בדיקות דיגום קורונה, בפריסה ארצית</vt:lpstr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 מכרז 173/2020 ביצוע בדיקות דיגום קורונה, בפריסה ארצית</dc:title>
  <dc:subject/>
  <dc:creator>Yerel Nimni-Avni</dc:creator>
  <cp:keywords/>
  <dc:description/>
  <cp:lastModifiedBy>ירדן גרנירר</cp:lastModifiedBy>
  <cp:revision>2</cp:revision>
  <dcterms:created xsi:type="dcterms:W3CDTF">2020-12-20T13:19:00Z</dcterms:created>
  <dcterms:modified xsi:type="dcterms:W3CDTF">2020-12-20T13:19:00Z</dcterms:modified>
</cp:coreProperties>
</file>